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14850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4301"/>
      </w:tblGrid>
      <w:tr w:rsidR="00566971" w14:paraId="0E33B13D" w14:textId="77777777" w:rsidTr="003631F9">
        <w:trPr>
          <w:trHeight w:hRule="exact" w:val="10800"/>
          <w:jc w:val="center"/>
        </w:trPr>
        <w:tc>
          <w:tcPr>
            <w:tcW w:w="3840" w:type="dxa"/>
          </w:tcPr>
          <w:p w14:paraId="1F586EC6" w14:textId="34290571" w:rsidR="00566971" w:rsidRDefault="003631F9" w:rsidP="003631F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C9E526B" wp14:editId="04C22A3F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-95250</wp:posOffset>
                      </wp:positionV>
                      <wp:extent cx="2886075" cy="6877050"/>
                      <wp:effectExtent l="0" t="0" r="0" b="0"/>
                      <wp:wrapNone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6075" cy="6877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96B4F2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</w:pPr>
                                  <w:r w:rsidRPr="003631F9"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u w:val="single"/>
                                      <w:lang w:eastAsia="en-US"/>
                                    </w:rPr>
                                    <w:t>VENUE</w:t>
                                  </w:r>
                                  <w:r w:rsidRPr="003631F9"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eastAsia="en-US"/>
                                    </w:rPr>
                                    <w:t>∞</w:t>
                                  </w:r>
                                </w:p>
                                <w:p w14:paraId="27DC97D6" w14:textId="0CBDBB70" w:rsidR="003631F9" w:rsidRDefault="00850FE0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  <w:t>Kapanui School</w:t>
                                  </w:r>
                                </w:p>
                                <w:p w14:paraId="55ADEF2F" w14:textId="75FE2527" w:rsidR="00850FE0" w:rsidRDefault="00850FE0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  <w:t>Rimu Road</w:t>
                                  </w:r>
                                </w:p>
                                <w:p w14:paraId="76715CB3" w14:textId="31E43930" w:rsidR="00850FE0" w:rsidRPr="003631F9" w:rsidRDefault="00850FE0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Felt"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  <w:t>Waikanae</w:t>
                                  </w:r>
                                </w:p>
                                <w:p w14:paraId="54B9C44C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 w:cs="Times New Roman"/>
                                      <w:color w:val="000000"/>
                                      <w:sz w:val="12"/>
                                      <w:szCs w:val="10"/>
                                      <w:lang w:eastAsia="en-US"/>
                                    </w:rPr>
                                  </w:pPr>
                                </w:p>
                                <w:p w14:paraId="75AC67BE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</w:pPr>
                                  <w:r w:rsidRPr="003631F9">
                                    <w:rPr>
                                      <w:rFonts w:ascii="Calibri" w:hAnsi="Calibri" w:cs="Calibri"/>
                                      <w:b/>
                                      <w:i/>
                                      <w:iCs/>
                                      <w:color w:val="FFFFFF" w:themeColor="background1"/>
                                      <w:szCs w:val="23"/>
                                      <w:lang w:eastAsia="en-US"/>
                                    </w:rPr>
                                    <w:t>∞See schedule for additional excursion locations and times.</w:t>
                                  </w:r>
                                </w:p>
                                <w:p w14:paraId="7214DB28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Felt"/>
                                      <w:color w:val="FFFFFF" w:themeColor="background1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  <w:p w14:paraId="2528868B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</w:pPr>
                                  <w:r w:rsidRPr="003631F9"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u w:val="single"/>
                                      <w:lang w:eastAsia="en-US"/>
                                    </w:rPr>
                                    <w:t>HOLIDAY PROGRAM HOURS</w:t>
                                  </w:r>
                                </w:p>
                                <w:p w14:paraId="1EBE4376" w14:textId="690887E6" w:rsidR="003631F9" w:rsidRPr="003631F9" w:rsidRDefault="007D792B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Felt"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  <w:t>Holiday Program 7:3</w:t>
                                  </w:r>
                                  <w:r w:rsidR="003631F9" w:rsidRPr="003631F9"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  <w:t>0am - 6:00pm</w:t>
                                  </w:r>
                                  <w:r w:rsidR="00256732">
                                    <w:rPr>
                                      <w:rFonts w:cs="Felt"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  <w:t>:  Daily Rate refer below</w:t>
                                  </w:r>
                                  <w:r w:rsidR="003631F9" w:rsidRPr="003631F9">
                                    <w:rPr>
                                      <w:rFonts w:cs="Felt"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  <w:t>.  Daily discounts is on a per week basis</w:t>
                                  </w:r>
                                  <w:r w:rsidR="00342575">
                                    <w:rPr>
                                      <w:rFonts w:cs="Felt"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  <w:t>.</w:t>
                                  </w:r>
                                </w:p>
                                <w:p w14:paraId="042ECBDB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Felt"/>
                                      <w:color w:val="FFFFFF" w:themeColor="background1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  <w:p w14:paraId="124F36B3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u w:val="single"/>
                                      <w:lang w:val="en-NZ"/>
                                    </w:rPr>
                                    <w:t>HOLIDAY PROGRAM DAILY PRICE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lang w:val="en-NZ"/>
                                    </w:rPr>
                                    <w:t xml:space="preserve"> </w:t>
                                  </w: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(Over the Holiday’s)</w:t>
                                  </w:r>
                                </w:p>
                                <w:p w14:paraId="03F235F7" w14:textId="0EDB42F4" w:rsidR="003631F9" w:rsidRPr="003631F9" w:rsidRDefault="003631F9" w:rsidP="003631F9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  <w:sz w:val="18"/>
                                      <w:lang w:val="en-NZ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5+Days booked-</w:t>
                                  </w:r>
                                  <w:r w:rsidR="00850FE0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 xml:space="preserve"> $41</w:t>
                                  </w: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.00 per day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 xml:space="preserve"> </w:t>
                                  </w:r>
                                </w:p>
                                <w:p w14:paraId="7E0CFC66" w14:textId="2C39D9C4" w:rsidR="003631F9" w:rsidRPr="003631F9" w:rsidRDefault="003631F9" w:rsidP="003631F9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  <w:sz w:val="18"/>
                                      <w:lang w:val="en-NZ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4 Days Booked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ab/>
                                    <w:t>-</w:t>
                                  </w:r>
                                  <w:r w:rsidR="00850FE0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 xml:space="preserve"> $42</w:t>
                                  </w: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.00 per day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 xml:space="preserve"> </w:t>
                                  </w:r>
                                </w:p>
                                <w:p w14:paraId="533BD3AF" w14:textId="47FA8411" w:rsidR="003631F9" w:rsidRPr="003631F9" w:rsidRDefault="003631F9" w:rsidP="003631F9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  <w:sz w:val="18"/>
                                      <w:lang w:val="en-NZ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3 Days Booked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ab/>
                                    <w:t xml:space="preserve">- </w:t>
                                  </w:r>
                                  <w:r w:rsidR="00850FE0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$45</w:t>
                                  </w: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 xml:space="preserve">.00 per day </w:t>
                                  </w:r>
                                </w:p>
                                <w:p w14:paraId="3934B984" w14:textId="643006C1" w:rsidR="003631F9" w:rsidRPr="003631F9" w:rsidRDefault="003631F9" w:rsidP="003631F9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 xml:space="preserve">2 Days Booked 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ab/>
                                    <w:t xml:space="preserve">- </w:t>
                                  </w:r>
                                  <w:r w:rsidR="00850FE0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$46</w:t>
                                  </w: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.50 per day</w:t>
                                  </w:r>
                                </w:p>
                                <w:p w14:paraId="36BDC7BC" w14:textId="19B7D2F4" w:rsidR="003631F9" w:rsidRPr="003631F9" w:rsidRDefault="003631F9" w:rsidP="003631F9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1 Day Booked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ab/>
                                    <w:t xml:space="preserve">- </w:t>
                                  </w:r>
                                  <w:r w:rsidR="00850FE0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$51</w:t>
                                  </w: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lang w:val="en-NZ"/>
                                    </w:rPr>
                                    <w:t>.00</w:t>
                                  </w:r>
                                </w:p>
                                <w:p w14:paraId="29A4356A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u w:val="single"/>
                                      <w:lang w:val="en-GB"/>
                                    </w:rPr>
                                  </w:pPr>
                                  <w:r w:rsidRPr="003631F9">
                                    <w:rPr>
                                      <w:i/>
                                      <w:color w:val="FFFFFF" w:themeColor="background1"/>
                                      <w:sz w:val="18"/>
                                      <w:lang w:val="en-NZ"/>
                                    </w:rPr>
                                    <w:t>2-5 day rates is spread over the whole school holiday period.</w:t>
                                  </w: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u w:val="single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BA1ED3D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u w:val="single"/>
                                      <w:lang w:val="en-GB"/>
                                    </w:rPr>
                                  </w:pPr>
                                </w:p>
                                <w:p w14:paraId="2E170CCF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u w:val="single"/>
                                      <w:lang w:val="en-GB"/>
                                    </w:rPr>
                                  </w:pP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u w:val="single"/>
                                      <w:lang w:val="en-GB"/>
                                    </w:rPr>
                                    <w:t>LARGER FAMILY DISCOUNT</w:t>
                                  </w:r>
                                </w:p>
                                <w:p w14:paraId="45533E43" w14:textId="7719F746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GB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GB"/>
                                    </w:rPr>
                                    <w:t>If you have three kids or more in your immediate family who all want to attend our programs</w:t>
                                  </w:r>
                                  <w:r w:rsidR="00256732">
                                    <w:rPr>
                                      <w:color w:val="FFFFFF" w:themeColor="background1"/>
                                      <w:sz w:val="22"/>
                                      <w:lang w:val="en-GB"/>
                                    </w:rPr>
                                    <w:t>,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GB"/>
                                    </w:rPr>
                                    <w:t xml:space="preserve"> then you qualify for our Discounted Rate of only $35.00 per child per day (saving over 25%, multiple day discount does not apply)</w:t>
                                  </w:r>
                                  <w:r w:rsidR="00342575">
                                    <w:rPr>
                                      <w:color w:val="FFFFFF" w:themeColor="background1"/>
                                      <w:sz w:val="22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25885ABF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u w:val="single"/>
                                      <w:lang w:val="en-GB"/>
                                    </w:rPr>
                                  </w:pPr>
                                </w:p>
                                <w:p w14:paraId="7B0E1305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u w:val="single"/>
                                      <w:lang w:val="en-GB"/>
                                    </w:rPr>
                                  </w:pP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u w:val="single"/>
                                      <w:lang w:val="en-GB"/>
                                    </w:rPr>
                                    <w:t>BONUS FOR EARLY ENROLMENT DISCOUNT</w:t>
                                  </w:r>
                                </w:p>
                                <w:p w14:paraId="65FCAB83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GB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GB"/>
                                    </w:rPr>
                                    <w:t xml:space="preserve">If you can help our administration team by getting your enrolment forms to us “at least 5 working days before” program starts, we will thank you with a </w:t>
                                  </w:r>
                                  <w:r w:rsidRPr="003631F9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lang w:val="en-GB"/>
                                    </w:rPr>
                                    <w:t>BONUS 5% discount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294CB4CE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  <w:p w14:paraId="7EC1121B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u w:val="single"/>
                                      <w:lang w:eastAsia="en-US"/>
                                    </w:rPr>
                                  </w:pPr>
                                  <w:r w:rsidRPr="003631F9"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u w:val="single"/>
                                      <w:lang w:eastAsia="en-US"/>
                                    </w:rPr>
                                    <w:t>ENROLMENT FEE</w:t>
                                  </w:r>
                                </w:p>
                                <w:p w14:paraId="4FE09CC1" w14:textId="3A302CCB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Felt"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</w:pPr>
                                  <w:r w:rsidRPr="003631F9">
                                    <w:rPr>
                                      <w:rFonts w:cs="Times New Roman"/>
                                      <w:i/>
                                      <w:iCs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  <w:t>(</w:t>
                                  </w:r>
                                  <w:r w:rsidRPr="003631F9">
                                    <w:rPr>
                                      <w:rFonts w:cs="Felt"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  <w:t>First time enrolment only) $5.00 per child or one off of $12.50 for 3+ children</w:t>
                                  </w:r>
                                  <w:r w:rsidR="00342575">
                                    <w:rPr>
                                      <w:rFonts w:cs="Felt"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  <w:t>.</w:t>
                                  </w:r>
                                </w:p>
                                <w:p w14:paraId="76EA7732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  <w:p w14:paraId="1BEBA643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</w:pPr>
                                  <w:r w:rsidRPr="003631F9"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u w:val="single"/>
                                      <w:lang w:eastAsia="en-US"/>
                                    </w:rPr>
                                    <w:t>EXCURSION FEE</w:t>
                                  </w:r>
                                  <w:r w:rsidRPr="003631F9"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lang w:eastAsia="en-US"/>
                                    </w:rPr>
                                    <w:t>*</w:t>
                                  </w:r>
                                </w:p>
                                <w:p w14:paraId="3A561DCD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u w:val="single"/>
                                      <w:lang w:val="en-GB"/>
                                    </w:rPr>
                                  </w:pPr>
                                  <w:r w:rsidRPr="003631F9">
                                    <w:rPr>
                                      <w:rFonts w:cs="Felt"/>
                                      <w:color w:val="FFFFFF" w:themeColor="background1"/>
                                      <w:sz w:val="22"/>
                                      <w:szCs w:val="18"/>
                                      <w:lang w:eastAsia="en-US"/>
                                    </w:rPr>
                                    <w:t>Day trips/Alternative Venues may require a minimal extra fee. Please check relevant days on activity schedule and/or enrolment forms</w:t>
                                  </w:r>
                                </w:p>
                                <w:p w14:paraId="14C20390" w14:textId="77777777" w:rsidR="003631F9" w:rsidRDefault="003631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9E52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4" o:spid="_x0000_s1026" type="#_x0000_t202" style="position:absolute;left:0;text-align:left;margin-left:-18.85pt;margin-top:-7.5pt;width:227.25pt;height:54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" filled="f" stroked="f" strokeweight=".5pt">
                      <v:textbox>
                        <w:txbxContent>
                          <w:p w14:paraId="0196B4F2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</w:pPr>
                            <w:r w:rsidRPr="003631F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u w:val="single"/>
                                <w:lang w:eastAsia="en-US"/>
                              </w:rPr>
                              <w:t>VENUE</w:t>
                            </w:r>
                            <w:r w:rsidRPr="003631F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∞</w:t>
                            </w:r>
                          </w:p>
                          <w:p w14:paraId="27DC97D6" w14:textId="0CBDBB70" w:rsidR="003631F9" w:rsidRDefault="00850FE0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Cs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  <w:t>Kapanui School</w:t>
                            </w:r>
                          </w:p>
                          <w:p w14:paraId="55ADEF2F" w14:textId="75FE2527" w:rsidR="00850FE0" w:rsidRDefault="00850FE0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Cs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  <w:t>Rimu Road</w:t>
                            </w:r>
                          </w:p>
                          <w:p w14:paraId="76715CB3" w14:textId="31E43930" w:rsidR="00850FE0" w:rsidRPr="003631F9" w:rsidRDefault="00850FE0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Felt"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  <w:t>Waikanae</w:t>
                            </w:r>
                          </w:p>
                          <w:p w14:paraId="54B9C44C" w14:textId="77777777" w:rsidR="003631F9" w:rsidRPr="003631F9" w:rsidRDefault="003631F9" w:rsidP="003631F9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color w:val="000000"/>
                                <w:sz w:val="12"/>
                                <w:szCs w:val="10"/>
                                <w:lang w:eastAsia="en-US"/>
                              </w:rPr>
                            </w:pPr>
                          </w:p>
                          <w:p w14:paraId="75AC67BE" w14:textId="77777777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3631F9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  <w:color w:val="FFFFFF" w:themeColor="background1"/>
                                <w:szCs w:val="23"/>
                                <w:lang w:eastAsia="en-US"/>
                              </w:rPr>
                              <w:t>∞See schedule for additional excursion locations and times.</w:t>
                            </w:r>
                          </w:p>
                          <w:p w14:paraId="7214DB28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Felt"/>
                                <w:color w:val="FFFFFF" w:themeColor="background1"/>
                                <w:szCs w:val="18"/>
                                <w:lang w:eastAsia="en-US"/>
                              </w:rPr>
                            </w:pPr>
                          </w:p>
                          <w:p w14:paraId="2528868B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</w:pPr>
                            <w:r w:rsidRPr="003631F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u w:val="single"/>
                                <w:lang w:eastAsia="en-US"/>
                              </w:rPr>
                              <w:t>HOLIDAY PROGRAM HOURS</w:t>
                            </w:r>
                          </w:p>
                          <w:p w14:paraId="1EBE4376" w14:textId="690887E6" w:rsidR="003631F9" w:rsidRPr="003631F9" w:rsidRDefault="007D792B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Felt"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  <w:t>Holiday Program 7:3</w:t>
                            </w:r>
                            <w:r w:rsidR="003631F9" w:rsidRPr="003631F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  <w:t>0am - 6:00pm</w:t>
                            </w:r>
                            <w:r w:rsidR="00256732">
                              <w:rPr>
                                <w:rFonts w:cs="Felt"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  <w:t>:  Daily Rate refer below</w:t>
                            </w:r>
                            <w:r w:rsidR="003631F9" w:rsidRPr="003631F9">
                              <w:rPr>
                                <w:rFonts w:cs="Felt"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  <w:t>.  Daily discounts is on a per week basis</w:t>
                            </w:r>
                            <w:r w:rsidR="00342575">
                              <w:rPr>
                                <w:rFonts w:cs="Felt"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  <w:t>.</w:t>
                            </w:r>
                          </w:p>
                          <w:p w14:paraId="042ECBDB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Felt"/>
                                <w:color w:val="FFFFFF" w:themeColor="background1"/>
                                <w:szCs w:val="18"/>
                                <w:lang w:eastAsia="en-US"/>
                              </w:rPr>
                            </w:pPr>
                          </w:p>
                          <w:p w14:paraId="124F36B3" w14:textId="77777777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3631F9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  <w:lang w:val="en-NZ"/>
                              </w:rPr>
                              <w:t>HOLIDAY PROGRAM DAILY PRICE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lang w:val="en-NZ"/>
                              </w:rPr>
                              <w:t xml:space="preserve"> </w:t>
                            </w:r>
                            <w:r w:rsidRPr="003631F9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>(Over the Holiday’s)</w:t>
                            </w:r>
                          </w:p>
                          <w:p w14:paraId="03F235F7" w14:textId="0EDB42F4" w:rsidR="003631F9" w:rsidRPr="003631F9" w:rsidRDefault="003631F9" w:rsidP="003631F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lang w:val="en-NZ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>5+Days booked-</w:t>
                            </w:r>
                            <w:r w:rsidR="00850FE0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 xml:space="preserve"> $41</w:t>
                            </w:r>
                            <w:r w:rsidRPr="003631F9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>.00 per day</w:t>
                            </w: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 xml:space="preserve"> </w:t>
                            </w:r>
                          </w:p>
                          <w:p w14:paraId="7E0CFC66" w14:textId="2C39D9C4" w:rsidR="003631F9" w:rsidRPr="003631F9" w:rsidRDefault="003631F9" w:rsidP="003631F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lang w:val="en-NZ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>4 Days Booked</w:t>
                            </w: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ab/>
                              <w:t>-</w:t>
                            </w:r>
                            <w:r w:rsidR="00850FE0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 xml:space="preserve"> $42</w:t>
                            </w:r>
                            <w:r w:rsidRPr="003631F9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>.00 per day</w:t>
                            </w: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 xml:space="preserve"> </w:t>
                            </w:r>
                          </w:p>
                          <w:p w14:paraId="533BD3AF" w14:textId="47FA8411" w:rsidR="003631F9" w:rsidRPr="003631F9" w:rsidRDefault="003631F9" w:rsidP="003631F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lang w:val="en-NZ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>3 Days Booked</w:t>
                            </w: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ab/>
                              <w:t xml:space="preserve">- </w:t>
                            </w:r>
                            <w:r w:rsidR="00850FE0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>$45</w:t>
                            </w:r>
                            <w:r w:rsidRPr="003631F9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 xml:space="preserve">.00 per day </w:t>
                            </w:r>
                          </w:p>
                          <w:p w14:paraId="3934B984" w14:textId="643006C1" w:rsidR="003631F9" w:rsidRPr="003631F9" w:rsidRDefault="003631F9" w:rsidP="003631F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 xml:space="preserve">2 Days Booked </w:t>
                            </w: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ab/>
                              <w:t xml:space="preserve">- </w:t>
                            </w:r>
                            <w:r w:rsidR="00850FE0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>$46</w:t>
                            </w:r>
                            <w:r w:rsidRPr="003631F9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>.50 per day</w:t>
                            </w:r>
                          </w:p>
                          <w:p w14:paraId="36BDC7BC" w14:textId="19B7D2F4" w:rsidR="003631F9" w:rsidRPr="003631F9" w:rsidRDefault="003631F9" w:rsidP="003631F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>1 Day Booked</w:t>
                            </w: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NZ"/>
                              </w:rPr>
                              <w:tab/>
                              <w:t xml:space="preserve">- </w:t>
                            </w:r>
                            <w:r w:rsidR="00850FE0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>$51</w:t>
                            </w:r>
                            <w:r w:rsidRPr="003631F9">
                              <w:rPr>
                                <w:b/>
                                <w:color w:val="FFFFFF" w:themeColor="background1"/>
                                <w:sz w:val="22"/>
                                <w:lang w:val="en-NZ"/>
                              </w:rPr>
                              <w:t>.00</w:t>
                            </w:r>
                          </w:p>
                          <w:p w14:paraId="29A4356A" w14:textId="77777777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3631F9">
                              <w:rPr>
                                <w:i/>
                                <w:color w:val="FFFFFF" w:themeColor="background1"/>
                                <w:sz w:val="18"/>
                                <w:lang w:val="en-NZ"/>
                              </w:rPr>
                              <w:t>2-5 day rates is spread over the whole school holiday period.</w:t>
                            </w:r>
                            <w:r w:rsidRPr="003631F9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  <w:lang w:val="en-GB"/>
                              </w:rPr>
                              <w:t xml:space="preserve"> </w:t>
                            </w:r>
                          </w:p>
                          <w:p w14:paraId="1BA1ED3D" w14:textId="77777777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u w:val="single"/>
                                <w:lang w:val="en-GB"/>
                              </w:rPr>
                            </w:pPr>
                          </w:p>
                          <w:p w14:paraId="2E170CCF" w14:textId="77777777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3631F9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  <w:lang w:val="en-GB"/>
                              </w:rPr>
                              <w:t>LARGER FAMILY DISCOUNT</w:t>
                            </w:r>
                          </w:p>
                          <w:p w14:paraId="45533E43" w14:textId="7719F746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2"/>
                                <w:lang w:val="en-GB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GB"/>
                              </w:rPr>
                              <w:t>If you have three kids or more in your immediate family who all want to attend our programs</w:t>
                            </w:r>
                            <w:r w:rsidR="00256732">
                              <w:rPr>
                                <w:color w:val="FFFFFF" w:themeColor="background1"/>
                                <w:sz w:val="22"/>
                                <w:lang w:val="en-GB"/>
                              </w:rPr>
                              <w:t>,</w:t>
                            </w: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GB"/>
                              </w:rPr>
                              <w:t xml:space="preserve"> then you qualify for our Discounted Rate of only $35.00 per child per day (saving over 25%, multiple day discount does not apply)</w:t>
                            </w:r>
                            <w:r w:rsidR="00342575">
                              <w:rPr>
                                <w:color w:val="FFFFFF" w:themeColor="background1"/>
                                <w:sz w:val="22"/>
                                <w:lang w:val="en-GB"/>
                              </w:rPr>
                              <w:t>.</w:t>
                            </w:r>
                          </w:p>
                          <w:p w14:paraId="25885ABF" w14:textId="77777777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u w:val="single"/>
                                <w:lang w:val="en-GB"/>
                              </w:rPr>
                            </w:pPr>
                          </w:p>
                          <w:p w14:paraId="7B0E1305" w14:textId="77777777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3631F9"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  <w:lang w:val="en-GB"/>
                              </w:rPr>
                              <w:t>BONUS FOR EARLY ENROLMENT DISCOUNT</w:t>
                            </w:r>
                          </w:p>
                          <w:p w14:paraId="65FCAB83" w14:textId="77777777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2"/>
                                <w:lang w:val="en-GB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GB"/>
                              </w:rPr>
                              <w:t xml:space="preserve">If you can help our administration team by getting your enrolment forms to us “at least 5 working days before” program starts, we will thank you with a </w:t>
                            </w:r>
                            <w:r w:rsidRPr="003631F9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lang w:val="en-GB"/>
                              </w:rPr>
                              <w:t>BONUS 5% discount</w:t>
                            </w:r>
                            <w:r w:rsidRPr="003631F9">
                              <w:rPr>
                                <w:color w:val="FFFFFF" w:themeColor="background1"/>
                                <w:sz w:val="22"/>
                                <w:lang w:val="en-GB"/>
                              </w:rPr>
                              <w:t>.</w:t>
                            </w:r>
                          </w:p>
                          <w:p w14:paraId="294CB4CE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bCs/>
                                <w:color w:val="FFFFFF" w:themeColor="background1"/>
                                <w:szCs w:val="18"/>
                                <w:lang w:eastAsia="en-US"/>
                              </w:rPr>
                            </w:pPr>
                          </w:p>
                          <w:p w14:paraId="7EC1121B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u w:val="single"/>
                                <w:lang w:eastAsia="en-US"/>
                              </w:rPr>
                            </w:pPr>
                            <w:r w:rsidRPr="003631F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u w:val="single"/>
                                <w:lang w:eastAsia="en-US"/>
                              </w:rPr>
                              <w:t>ENROLMENT FEE</w:t>
                            </w:r>
                          </w:p>
                          <w:p w14:paraId="4FE09CC1" w14:textId="3A302CCB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Felt"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</w:pPr>
                            <w:r w:rsidRPr="003631F9">
                              <w:rPr>
                                <w:rFonts w:cs="Times New Roman"/>
                                <w:i/>
                                <w:iCs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  <w:t>(</w:t>
                            </w:r>
                            <w:r w:rsidRPr="003631F9">
                              <w:rPr>
                                <w:rFonts w:cs="Felt"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  <w:t>First time enrolment only) $5.00 per child or one off of $12.50 for 3+ children</w:t>
                            </w:r>
                            <w:r w:rsidR="00342575">
                              <w:rPr>
                                <w:rFonts w:cs="Felt"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  <w:t>.</w:t>
                            </w:r>
                          </w:p>
                          <w:p w14:paraId="76EA7732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Cs w:val="18"/>
                                <w:lang w:eastAsia="en-US"/>
                              </w:rPr>
                            </w:pPr>
                          </w:p>
                          <w:p w14:paraId="1BEBA643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</w:pPr>
                            <w:r w:rsidRPr="003631F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u w:val="single"/>
                                <w:lang w:eastAsia="en-US"/>
                              </w:rPr>
                              <w:t>EXCURSION FEE</w:t>
                            </w:r>
                            <w:r w:rsidRPr="003631F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lang w:eastAsia="en-US"/>
                              </w:rPr>
                              <w:t>*</w:t>
                            </w:r>
                          </w:p>
                          <w:p w14:paraId="3A561DCD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3631F9">
                              <w:rPr>
                                <w:rFonts w:cs="Felt"/>
                                <w:color w:val="FFFFFF" w:themeColor="background1"/>
                                <w:sz w:val="22"/>
                                <w:szCs w:val="18"/>
                                <w:lang w:eastAsia="en-US"/>
                              </w:rPr>
                              <w:t>Day trips/Alternative Venues may require a minimal extra fee. Please check relevant days on activity schedule and/or enrolment forms</w:t>
                            </w:r>
                          </w:p>
                          <w:p w14:paraId="14C20390" w14:textId="77777777" w:rsidR="003631F9" w:rsidRDefault="003631F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14:paraId="1E9E5615" w14:textId="6EC0F160" w:rsidR="00566971" w:rsidRDefault="003631F9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E193B77" wp14:editId="006DE6FC">
                      <wp:simplePos x="0" y="0"/>
                      <wp:positionH relativeFrom="column">
                        <wp:posOffset>-2744470</wp:posOffset>
                      </wp:positionH>
                      <wp:positionV relativeFrom="paragraph">
                        <wp:posOffset>-180976</wp:posOffset>
                      </wp:positionV>
                      <wp:extent cx="3000375" cy="6962775"/>
                      <wp:effectExtent l="38100" t="38100" r="47625" b="47625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0375" cy="69627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E92300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u w:val="single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193B77" id="Rounded Rectangle 30" o:spid="_x0000_s1027" style="position:absolute;margin-left:-216.1pt;margin-top:-14.25pt;width:236.25pt;height:54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" fillcolor="green" strokecolor="black [3213]" strokeweight="6pt">
                      <v:textbox>
                        <w:txbxContent>
                          <w:p w14:paraId="0FE92300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2"/>
                                <w:u w:val="single"/>
                                <w:lang w:val="en-GB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13" w:type="dxa"/>
          </w:tcPr>
          <w:p w14:paraId="3B59274A" w14:textId="507AA5EB" w:rsidR="00566971" w:rsidRDefault="009070DF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2781A73" wp14:editId="1004A180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-171450</wp:posOffset>
                      </wp:positionV>
                      <wp:extent cx="2924175" cy="2543175"/>
                      <wp:effectExtent l="0" t="0" r="0" b="0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4175" cy="2543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A5AF49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3631F9">
                                    <w:rPr>
                                      <w:rFonts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18"/>
                                      <w:u w:val="single"/>
                                      <w:lang w:eastAsia="en-US"/>
                                    </w:rPr>
                                    <w:t>CYF APPROVED</w:t>
                                  </w:r>
                                </w:p>
                                <w:p w14:paraId="010AA65F" w14:textId="706ACD9B" w:rsidR="003631F9" w:rsidRDefault="003631F9" w:rsidP="00256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All KidzOwn Programs are CYF approved so WINZ childcare fee subsidies are available.</w:t>
                                  </w:r>
                                  <w:r w:rsidRPr="003631F9">
                                    <w:rPr>
                                      <w:i/>
                                      <w:color w:val="FFFFFF" w:themeColor="background1"/>
                                      <w:sz w:val="22"/>
                                    </w:rPr>
                                    <w:t xml:space="preserve"> </w:t>
                                  </w:r>
                                  <w:r w:rsidRPr="003631F9">
                                    <w:rPr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14:paraId="4C5EB10A" w14:textId="77777777" w:rsidR="00256732" w:rsidRPr="003631F9" w:rsidRDefault="00256732" w:rsidP="002567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  <w:p w14:paraId="109D2916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Cs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3631F9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u w:val="single"/>
                                    </w:rPr>
                                    <w:t>HOW TO ENROL</w:t>
                                  </w:r>
                                </w:p>
                                <w:p w14:paraId="783DE8A9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rPr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3631F9">
                                    <w:rPr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You can either:</w:t>
                                  </w:r>
                                </w:p>
                                <w:p w14:paraId="7A13A586" w14:textId="77777777" w:rsidR="003631F9" w:rsidRPr="003631F9" w:rsidRDefault="003631F9" w:rsidP="003631F9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0" w:line="240" w:lineRule="auto"/>
                                    <w:ind w:left="270" w:hanging="270"/>
                                    <w:rPr>
                                      <w:rStyle w:val="Hyperlink"/>
                                      <w:bCs/>
                                      <w:color w:val="FFFFFF" w:themeColor="background1"/>
                                      <w:sz w:val="22"/>
                                      <w:u w:val="none"/>
                                    </w:rPr>
                                  </w:pPr>
                                  <w:r w:rsidRPr="003631F9">
                                    <w:rPr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 xml:space="preserve">Enrol Online at </w:t>
                                  </w:r>
                                  <w:hyperlink r:id="rId7" w:history="1">
                                    <w:r w:rsidRPr="003631F9">
                                      <w:rPr>
                                        <w:rStyle w:val="Hyperlink"/>
                                        <w:bCs/>
                                        <w:color w:val="FFFFFF" w:themeColor="background1"/>
                                        <w:sz w:val="22"/>
                                      </w:rPr>
                                      <w:t>www.KidzOwn.co.nz</w:t>
                                    </w:r>
                                  </w:hyperlink>
                                  <w:r w:rsidRPr="003631F9">
                                    <w:rPr>
                                      <w:rStyle w:val="Hyperlink"/>
                                      <w:bCs/>
                                      <w:color w:val="FFFFFF" w:themeColor="background1"/>
                                      <w:sz w:val="22"/>
                                      <w:u w:val="none"/>
                                    </w:rPr>
                                    <w:t>,</w:t>
                                  </w:r>
                                </w:p>
                                <w:p w14:paraId="5EC1ED27" w14:textId="77777777" w:rsidR="003631F9" w:rsidRPr="003631F9" w:rsidRDefault="003631F9" w:rsidP="003631F9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0" w:line="240" w:lineRule="auto"/>
                                    <w:ind w:left="270" w:hanging="270"/>
                                    <w:rPr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3631F9">
                                    <w:rPr>
                                      <w:bCs/>
                                      <w:color w:val="FFFFFF" w:themeColor="background1"/>
                                      <w:sz w:val="22"/>
                                    </w:rPr>
                                    <w:t>Collect an Enrolment Form from one of our After School Care Programs,</w:t>
                                  </w:r>
                                </w:p>
                                <w:p w14:paraId="50B3EB86" w14:textId="77777777" w:rsidR="003631F9" w:rsidRPr="003631F9" w:rsidRDefault="003631F9" w:rsidP="003631F9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0" w:line="240" w:lineRule="auto"/>
                                    <w:ind w:left="270" w:hanging="270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 xml:space="preserve">Request an enrolment via email to:  </w:t>
                                  </w:r>
                                  <w:hyperlink r:id="rId8" w:history="1">
                                    <w:r w:rsidRPr="003631F9">
                                      <w:rPr>
                                        <w:rStyle w:val="Hyperlink"/>
                                        <w:color w:val="FFFFFF" w:themeColor="background1"/>
                                        <w:sz w:val="22"/>
                                      </w:rPr>
                                      <w:t>info@kidzown.co.nz</w:t>
                                    </w:r>
                                  </w:hyperlink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 xml:space="preserve"> 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or</w:t>
                                  </w:r>
                                </w:p>
                                <w:p w14:paraId="215F6546" w14:textId="77777777" w:rsidR="003631F9" w:rsidRPr="003631F9" w:rsidRDefault="003631F9" w:rsidP="003631F9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0" w:line="240" w:lineRule="auto"/>
                                    <w:ind w:left="270" w:hanging="270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Contact our team on 0800 543 9696</w:t>
                                  </w:r>
                                </w:p>
                                <w:p w14:paraId="63BCEFFD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color w:val="FFFFFF" w:themeColor="background1"/>
                                      <w:sz w:val="16"/>
                                    </w:rPr>
                                  </w:pPr>
                                </w:p>
                                <w:p w14:paraId="624FBAA3" w14:textId="4E31964C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auto"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 w:themeColor="background1"/>
                                      <w:sz w:val="18"/>
                                    </w:rPr>
                                    <w:t>All KidzOwn Policies &amp; Procedures apply and can be found on our website</w:t>
                                  </w:r>
                                  <w:r w:rsidR="00342575">
                                    <w:rPr>
                                      <w:b/>
                                      <w:i/>
                                      <w:color w:val="FFFFFF" w:themeColor="background1"/>
                                      <w:sz w:val="18"/>
                                    </w:rPr>
                                    <w:t>.</w:t>
                                  </w:r>
                                </w:p>
                                <w:p w14:paraId="27B7F77A" w14:textId="77777777" w:rsidR="003631F9" w:rsidRDefault="003631F9"/>
                                <w:p w14:paraId="579DCB40" w14:textId="77777777" w:rsidR="003631F9" w:rsidRDefault="003631F9"/>
                                <w:p w14:paraId="5B8B3E79" w14:textId="77777777" w:rsidR="003631F9" w:rsidRDefault="003631F9">
                                  <w: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81A73" id="Text Box 192" o:spid="_x0000_s1028" type="#_x0000_t202" style="position:absolute;margin-left:13.75pt;margin-top:-13.5pt;width:230.25pt;height:20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" filled="f" stroked="f" strokeweight=".5pt">
                      <v:textbox>
                        <w:txbxContent>
                          <w:p w14:paraId="04A5AF49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3631F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18"/>
                                <w:u w:val="single"/>
                                <w:lang w:eastAsia="en-US"/>
                              </w:rPr>
                              <w:t>CYF APPROVED</w:t>
                            </w:r>
                          </w:p>
                          <w:p w14:paraId="010AA65F" w14:textId="706ACD9B" w:rsidR="003631F9" w:rsidRDefault="003631F9" w:rsidP="00256732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</w:rPr>
                              <w:t>All KidzOwn Programs are CYF approved so WINZ childcare fee subsidies are available.</w:t>
                            </w:r>
                            <w:r w:rsidRPr="003631F9">
                              <w:rPr>
                                <w:i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3631F9">
                              <w:rPr>
                                <w:bCs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</w:p>
                          <w:p w14:paraId="4C5EB10A" w14:textId="77777777" w:rsidR="00256732" w:rsidRPr="003631F9" w:rsidRDefault="00256732" w:rsidP="00256732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09D2916" w14:textId="77777777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3631F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u w:val="single"/>
                              </w:rPr>
                              <w:t>HOW TO ENROL</w:t>
                            </w:r>
                          </w:p>
                          <w:p w14:paraId="783DE8A9" w14:textId="77777777" w:rsidR="003631F9" w:rsidRPr="003631F9" w:rsidRDefault="003631F9" w:rsidP="003631F9">
                            <w:pPr>
                              <w:spacing w:after="0" w:line="240" w:lineRule="auto"/>
                              <w:rPr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3631F9">
                              <w:rPr>
                                <w:bCs/>
                                <w:color w:val="FFFFFF" w:themeColor="background1"/>
                                <w:sz w:val="22"/>
                              </w:rPr>
                              <w:t>You can either:</w:t>
                            </w:r>
                          </w:p>
                          <w:p w14:paraId="7A13A586" w14:textId="77777777" w:rsidR="003631F9" w:rsidRPr="003631F9" w:rsidRDefault="003631F9" w:rsidP="003631F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70" w:hanging="270"/>
                              <w:rPr>
                                <w:rStyle w:val="Hyperlink"/>
                                <w:bCs/>
                                <w:color w:val="FFFFFF" w:themeColor="background1"/>
                                <w:sz w:val="22"/>
                                <w:u w:val="none"/>
                              </w:rPr>
                            </w:pPr>
                            <w:r w:rsidRPr="003631F9">
                              <w:rPr>
                                <w:bCs/>
                                <w:color w:val="FFFFFF" w:themeColor="background1"/>
                                <w:sz w:val="22"/>
                              </w:rPr>
                              <w:t xml:space="preserve">Enrol Online at </w:t>
                            </w:r>
                            <w:hyperlink r:id="rId9" w:history="1">
                              <w:r w:rsidRPr="003631F9">
                                <w:rPr>
                                  <w:rStyle w:val="Hyperlink"/>
                                  <w:bCs/>
                                  <w:color w:val="FFFFFF" w:themeColor="background1"/>
                                  <w:sz w:val="22"/>
                                </w:rPr>
                                <w:t>www.KidzOwn.co.nz</w:t>
                              </w:r>
                            </w:hyperlink>
                            <w:r w:rsidRPr="003631F9">
                              <w:rPr>
                                <w:rStyle w:val="Hyperlink"/>
                                <w:bCs/>
                                <w:color w:val="FFFFFF" w:themeColor="background1"/>
                                <w:sz w:val="22"/>
                                <w:u w:val="none"/>
                              </w:rPr>
                              <w:t>,</w:t>
                            </w:r>
                          </w:p>
                          <w:p w14:paraId="5EC1ED27" w14:textId="77777777" w:rsidR="003631F9" w:rsidRPr="003631F9" w:rsidRDefault="003631F9" w:rsidP="003631F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70" w:hanging="270"/>
                              <w:rPr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3631F9">
                              <w:rPr>
                                <w:bCs/>
                                <w:color w:val="FFFFFF" w:themeColor="background1"/>
                                <w:sz w:val="22"/>
                              </w:rPr>
                              <w:t>Collect an Enrolment Form from one of our After School Care Programs,</w:t>
                            </w:r>
                          </w:p>
                          <w:p w14:paraId="50B3EB86" w14:textId="77777777" w:rsidR="003631F9" w:rsidRPr="003631F9" w:rsidRDefault="003631F9" w:rsidP="003631F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70" w:hanging="270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</w:rPr>
                              <w:t xml:space="preserve">Request an enrolment via email to:  </w:t>
                            </w:r>
                            <w:hyperlink r:id="rId10" w:history="1">
                              <w:r w:rsidRPr="003631F9">
                                <w:rPr>
                                  <w:rStyle w:val="Hyperlink"/>
                                  <w:color w:val="FFFFFF" w:themeColor="background1"/>
                                  <w:sz w:val="22"/>
                                </w:rPr>
                                <w:t>info@kidzown.co.nz</w:t>
                              </w:r>
                            </w:hyperlink>
                            <w:r w:rsidRPr="003631F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3631F9">
                              <w:rPr>
                                <w:color w:val="FFFFFF" w:themeColor="background1"/>
                                <w:sz w:val="22"/>
                              </w:rPr>
                              <w:t>or</w:t>
                            </w:r>
                          </w:p>
                          <w:p w14:paraId="215F6546" w14:textId="77777777" w:rsidR="003631F9" w:rsidRPr="003631F9" w:rsidRDefault="003631F9" w:rsidP="003631F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70" w:hanging="270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3631F9">
                              <w:rPr>
                                <w:color w:val="FFFFFF" w:themeColor="background1"/>
                                <w:sz w:val="22"/>
                              </w:rPr>
                              <w:t>Contact our team on 0800 543 9696</w:t>
                            </w:r>
                          </w:p>
                          <w:p w14:paraId="63BCEFFD" w14:textId="77777777" w:rsidR="003631F9" w:rsidRPr="003631F9" w:rsidRDefault="003631F9" w:rsidP="003631F9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624FBAA3" w14:textId="4E31964C" w:rsidR="003631F9" w:rsidRPr="003631F9" w:rsidRDefault="003631F9" w:rsidP="003631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  <w:t>All KidzOwn Policies &amp; Procedures apply and can be found on our website</w:t>
                            </w:r>
                            <w:r w:rsidR="00342575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  <w:t>.</w:t>
                            </w:r>
                          </w:p>
                          <w:p w14:paraId="27B7F77A" w14:textId="77777777" w:rsidR="003631F9" w:rsidRDefault="003631F9"/>
                          <w:p w14:paraId="579DCB40" w14:textId="77777777" w:rsidR="003631F9" w:rsidRDefault="003631F9"/>
                          <w:p w14:paraId="5B8B3E79" w14:textId="77777777" w:rsidR="003631F9" w:rsidRDefault="003631F9">
                            <w: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43" w:type="dxa"/>
          </w:tcPr>
          <w:p w14:paraId="66451C8B" w14:textId="4D54FCFF" w:rsidR="003631F9" w:rsidRDefault="003631F9" w:rsidP="003631F9"/>
          <w:p w14:paraId="0464F876" w14:textId="22359CB4" w:rsidR="00566971" w:rsidRDefault="002407C3">
            <w:r w:rsidRPr="00BF69BE">
              <w:rPr>
                <w:noProof/>
                <w:lang w:eastAsia="en-US"/>
              </w:rPr>
              <w:drawing>
                <wp:anchor distT="0" distB="0" distL="114300" distR="114300" simplePos="0" relativeHeight="251692032" behindDoc="0" locked="0" layoutInCell="1" allowOverlap="1" wp14:anchorId="47A27B92" wp14:editId="20EA9EC9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5200015</wp:posOffset>
                  </wp:positionV>
                  <wp:extent cx="1847850" cy="1127523"/>
                  <wp:effectExtent l="0" t="0" r="0" b="0"/>
                  <wp:wrapNone/>
                  <wp:docPr id="202" name="Picture 202" descr="image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2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2A04">
              <w:rPr>
                <w:noProof/>
                <w:lang w:eastAsia="en-US"/>
              </w:rPr>
              <w:drawing>
                <wp:anchor distT="0" distB="0" distL="114300" distR="114300" simplePos="0" relativeHeight="251696128" behindDoc="0" locked="0" layoutInCell="1" allowOverlap="1" wp14:anchorId="37866C58" wp14:editId="7DC9763C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3666490</wp:posOffset>
                  </wp:positionV>
                  <wp:extent cx="1943100" cy="1158875"/>
                  <wp:effectExtent l="0" t="0" r="0" b="3175"/>
                  <wp:wrapNone/>
                  <wp:docPr id="201" name="Picture 201" descr="image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70DF" w:rsidRPr="003631F9">
              <w:rPr>
                <w:b/>
                <w:noProof/>
                <w:color w:val="000000" w:themeColor="text1"/>
                <w:sz w:val="22"/>
                <w:u w:val="single"/>
                <w:lang w:eastAsia="en-US"/>
              </w:rPr>
              <w:drawing>
                <wp:anchor distT="0" distB="0" distL="114300" distR="114300" simplePos="0" relativeHeight="251695104" behindDoc="0" locked="0" layoutInCell="1" allowOverlap="1" wp14:anchorId="2C9FCB41" wp14:editId="3F6A205A">
                  <wp:simplePos x="0" y="0"/>
                  <wp:positionH relativeFrom="column">
                    <wp:posOffset>-220980</wp:posOffset>
                  </wp:positionH>
                  <wp:positionV relativeFrom="paragraph">
                    <wp:posOffset>2123440</wp:posOffset>
                  </wp:positionV>
                  <wp:extent cx="1849120" cy="1200150"/>
                  <wp:effectExtent l="0" t="0" r="0" b="0"/>
                  <wp:wrapNone/>
                  <wp:docPr id="196" name="Picture 196" descr="C:\Users\Admin\Desktop\Rangi's Photo's Feb 2015\Admin\WP_20150706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Rangi's Photo's Feb 2015\Admin\WP_20150706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309C72ED" w14:textId="44E77343" w:rsidR="00566971" w:rsidRDefault="003631F9" w:rsidP="003631F9">
            <w:pPr>
              <w:spacing w:after="0" w:line="240" w:lineRule="auto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16BFEEC" wp14:editId="011CEB86">
                      <wp:simplePos x="0" y="0"/>
                      <wp:positionH relativeFrom="column">
                        <wp:posOffset>-2747010</wp:posOffset>
                      </wp:positionH>
                      <wp:positionV relativeFrom="paragraph">
                        <wp:posOffset>-238125</wp:posOffset>
                      </wp:positionV>
                      <wp:extent cx="3000375" cy="7067550"/>
                      <wp:effectExtent l="38100" t="38100" r="47625" b="3810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0375" cy="7067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07BF6D" w14:textId="77777777" w:rsidR="003631F9" w:rsidRPr="003631F9" w:rsidRDefault="003631F9" w:rsidP="003631F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:u w:val="single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6BFEEC" id="Rounded Rectangle 31" o:spid="_x0000_s1029" style="position:absolute;margin-left:-216.3pt;margin-top:-18.75pt;width:236.25pt;height:55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" fillcolor="green" strokecolor="black [3213]" strokeweight="6pt">
                      <v:textbox>
                        <w:txbxContent>
                          <w:p w14:paraId="0207BF6D" w14:textId="77777777" w:rsidR="003631F9" w:rsidRPr="003631F9" w:rsidRDefault="003631F9" w:rsidP="00363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u w:val="single"/>
                                <w:lang w:val="en-GB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20" w:type="dxa"/>
          </w:tcPr>
          <w:p w14:paraId="7CF1C071" w14:textId="1D661BEB" w:rsidR="00566971" w:rsidRPr="003631F9" w:rsidRDefault="007D137B" w:rsidP="003631F9">
            <w:pPr>
              <w:spacing w:after="0" w:line="240" w:lineRule="auto"/>
              <w:rPr>
                <w:i/>
              </w:rPr>
            </w:pPr>
            <w:r w:rsidRPr="003631F9">
              <w:rPr>
                <w:i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546EE47A" wp14:editId="68E6B3B4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190501</wp:posOffset>
                      </wp:positionV>
                      <wp:extent cx="3254371" cy="123825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4371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4F93C" w14:textId="2768CA1E" w:rsidR="00506F3D" w:rsidRDefault="00506F3D" w:rsidP="003631F9">
                                  <w:pPr>
                                    <w:shd w:val="clear" w:color="auto" w:fill="FFFFFF" w:themeFill="background1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ooper Black" w:hAnsi="Cooper Black" w:cs="Arial"/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40"/>
                                      <w:szCs w:val="28"/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506F3D">
                                    <w:rPr>
                                      <w:rFonts w:ascii="Cooper Black" w:hAnsi="Cooper Black" w:cs="Arial"/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44"/>
                                      <w:szCs w:val="28"/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WAIKANAE</w:t>
                                  </w:r>
                                  <w:r w:rsidR="003631F9" w:rsidRPr="007D137B">
                                    <w:rPr>
                                      <w:rFonts w:ascii="Cooper Black" w:hAnsi="Cooper Black" w:cs="Arial"/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40"/>
                                      <w:szCs w:val="28"/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 w14:paraId="7A879C25" w14:textId="05AF071D" w:rsidR="00506F3D" w:rsidRDefault="007D792B" w:rsidP="00506F3D">
                                  <w:pPr>
                                    <w:shd w:val="clear" w:color="auto" w:fill="FFFFFF" w:themeFill="background1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ooper Black" w:hAnsi="Cooper Black" w:cs="Arial"/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40"/>
                                      <w:szCs w:val="28"/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ooper Black" w:hAnsi="Cooper Black" w:cs="Arial"/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40"/>
                                      <w:szCs w:val="28"/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Autumn</w:t>
                                  </w:r>
                                  <w:r w:rsidR="003631F9" w:rsidRPr="007D137B">
                                    <w:rPr>
                                      <w:rFonts w:ascii="Cooper Black" w:hAnsi="Cooper Black" w:cs="Arial"/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40"/>
                                      <w:szCs w:val="28"/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 xml:space="preserve"> School </w:t>
                                  </w:r>
                                </w:p>
                                <w:p w14:paraId="3BE48565" w14:textId="3F7E43B5" w:rsidR="003631F9" w:rsidRPr="007D137B" w:rsidRDefault="003631F9" w:rsidP="003631F9">
                                  <w:pPr>
                                    <w:shd w:val="clear" w:color="auto" w:fill="FFFFFF" w:themeFill="background1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ooper Black" w:hAnsi="Cooper Black" w:cs="Arial"/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40"/>
                                      <w:szCs w:val="28"/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7D137B">
                                    <w:rPr>
                                      <w:rFonts w:ascii="Cooper Black" w:hAnsi="Cooper Black" w:cs="Arial"/>
                                      <w:b/>
                                      <w:bCs/>
                                      <w:outline/>
                                      <w:color w:val="000000" w:themeColor="text1"/>
                                      <w:sz w:val="40"/>
                                      <w:szCs w:val="28"/>
                                      <w14:textOutline w14:w="1270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Holiday Program</w:t>
                                  </w:r>
                                </w:p>
                                <w:p w14:paraId="48DE39F9" w14:textId="138E94E6" w:rsidR="003631F9" w:rsidRPr="007D137B" w:rsidRDefault="00256732" w:rsidP="003631F9">
                                  <w:pPr>
                                    <w:jc w:val="center"/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  <w:r w:rsidRPr="007D137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Monday</w:t>
                                  </w:r>
                                  <w:r w:rsidR="007D792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18</w:t>
                                  </w:r>
                                  <w:r w:rsidR="007D792B" w:rsidRPr="007D792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:vertAlign w:val="superscript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="007D792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Apr</w:t>
                                  </w:r>
                                  <w:r w:rsidR="003631F9" w:rsidRPr="007D137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3631F9" w:rsidRPr="007D137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–</w:t>
                                  </w:r>
                                  <w:r w:rsidRPr="007D137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Friday</w:t>
                                  </w:r>
                                  <w:r w:rsidR="003631F9" w:rsidRPr="007D137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7D792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29</w:t>
                                  </w:r>
                                  <w:r w:rsidR="007D792B" w:rsidRPr="007D792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:vertAlign w:val="superscript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="007D792B">
                                    <w:rPr>
                                      <w:rFonts w:ascii="Felt" w:hAnsi="Felt" w:cs="Arial"/>
                                      <w:bCs/>
                                      <w:color w:val="000000" w:themeColor="text1"/>
                                      <w:sz w:val="32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Apr ‘16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EE47A" id="Text Box 2" o:spid="_x0000_s1030" type="#_x0000_t202" style="position:absolute;margin-left:24.45pt;margin-top:15pt;width:256.25pt;height:97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" filled="f" stroked="f">
                      <v:textbox>
                        <w:txbxContent>
                          <w:p w14:paraId="3524F93C" w14:textId="2768CA1E" w:rsidR="00506F3D" w:rsidRDefault="00506F3D" w:rsidP="003631F9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oper Black" w:hAnsi="Cooper Black" w:cs="Arial"/>
                                <w:b/>
                                <w:bCs/>
                                <w:outline/>
                                <w:color w:val="000000" w:themeColor="text1"/>
                                <w:sz w:val="40"/>
                                <w:szCs w:val="2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06F3D">
                              <w:rPr>
                                <w:rFonts w:ascii="Cooper Black" w:hAnsi="Cooper Black" w:cs="Arial"/>
                                <w:b/>
                                <w:bCs/>
                                <w:outline/>
                                <w:color w:val="000000" w:themeColor="text1"/>
                                <w:sz w:val="44"/>
                                <w:szCs w:val="2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WAIKANAE</w:t>
                            </w:r>
                            <w:r w:rsidR="003631F9" w:rsidRPr="007D137B">
                              <w:rPr>
                                <w:rFonts w:ascii="Cooper Black" w:hAnsi="Cooper Black" w:cs="Arial"/>
                                <w:b/>
                                <w:bCs/>
                                <w:outline/>
                                <w:color w:val="000000" w:themeColor="text1"/>
                                <w:sz w:val="40"/>
                                <w:szCs w:val="2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  <w:p w14:paraId="7A879C25" w14:textId="05AF071D" w:rsidR="00506F3D" w:rsidRDefault="007D792B" w:rsidP="00506F3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oper Black" w:hAnsi="Cooper Black" w:cs="Arial"/>
                                <w:b/>
                                <w:bCs/>
                                <w:outline/>
                                <w:color w:val="000000" w:themeColor="text1"/>
                                <w:sz w:val="40"/>
                                <w:szCs w:val="2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Cooper Black" w:hAnsi="Cooper Black" w:cs="Arial"/>
                                <w:b/>
                                <w:bCs/>
                                <w:outline/>
                                <w:color w:val="000000" w:themeColor="text1"/>
                                <w:sz w:val="40"/>
                                <w:szCs w:val="2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Autumn</w:t>
                            </w:r>
                            <w:r w:rsidR="003631F9" w:rsidRPr="007D137B">
                              <w:rPr>
                                <w:rFonts w:ascii="Cooper Black" w:hAnsi="Cooper Black" w:cs="Arial"/>
                                <w:b/>
                                <w:bCs/>
                                <w:outline/>
                                <w:color w:val="000000" w:themeColor="text1"/>
                                <w:sz w:val="40"/>
                                <w:szCs w:val="2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School </w:t>
                            </w:r>
                          </w:p>
                          <w:p w14:paraId="3BE48565" w14:textId="3F7E43B5" w:rsidR="003631F9" w:rsidRPr="007D137B" w:rsidRDefault="003631F9" w:rsidP="003631F9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oper Black" w:hAnsi="Cooper Black" w:cs="Arial"/>
                                <w:b/>
                                <w:bCs/>
                                <w:outline/>
                                <w:color w:val="000000" w:themeColor="text1"/>
                                <w:sz w:val="40"/>
                                <w:szCs w:val="2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D137B">
                              <w:rPr>
                                <w:rFonts w:ascii="Cooper Black" w:hAnsi="Cooper Black" w:cs="Arial"/>
                                <w:b/>
                                <w:bCs/>
                                <w:outline/>
                                <w:color w:val="000000" w:themeColor="text1"/>
                                <w:sz w:val="40"/>
                                <w:szCs w:val="2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Holiday Program</w:t>
                            </w:r>
                          </w:p>
                          <w:p w14:paraId="48DE39F9" w14:textId="138E94E6" w:rsidR="003631F9" w:rsidRPr="007D137B" w:rsidRDefault="00256732" w:rsidP="003631F9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7D137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  <w:r w:rsidR="007D792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18</w:t>
                            </w:r>
                            <w:r w:rsidR="007D792B" w:rsidRPr="007D792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:vertAlign w:val="superscript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7D792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Apr</w:t>
                            </w:r>
                            <w:r w:rsidR="003631F9" w:rsidRPr="007D137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631F9" w:rsidRPr="007D137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7D137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Friday</w:t>
                            </w:r>
                            <w:r w:rsidR="003631F9" w:rsidRPr="007D137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D792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="007D792B" w:rsidRPr="007D792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:vertAlign w:val="superscript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7D792B">
                              <w:rPr>
                                <w:rFonts w:ascii="Felt" w:hAnsi="Felt" w:cs="Arial"/>
                                <w:bCs/>
                                <w:color w:val="000000" w:themeColor="text1"/>
                                <w:sz w:val="32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Apr ‘16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01" w:type="dxa"/>
          </w:tcPr>
          <w:p w14:paraId="6170A0CA" w14:textId="40964648" w:rsidR="003631F9" w:rsidRPr="003631F9" w:rsidRDefault="00506F3D" w:rsidP="003631F9">
            <w:pPr>
              <w:spacing w:after="0" w:line="240" w:lineRule="auto"/>
              <w:rPr>
                <w:i/>
              </w:rPr>
            </w:pPr>
            <w:r w:rsidRPr="003631F9">
              <w:rPr>
                <w:rFonts w:ascii="Cooper Black" w:hAnsi="Cooper Black"/>
                <w:i/>
                <w:noProof/>
                <w:color w:val="006600"/>
                <w:sz w:val="72"/>
                <w:szCs w:val="120"/>
                <w:lang w:eastAsia="en-US"/>
              </w:rPr>
              <w:drawing>
                <wp:anchor distT="0" distB="0" distL="114300" distR="114300" simplePos="0" relativeHeight="251654144" behindDoc="0" locked="0" layoutInCell="1" allowOverlap="1" wp14:anchorId="340E9360" wp14:editId="1B3D8418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-276225</wp:posOffset>
                  </wp:positionV>
                  <wp:extent cx="3206115" cy="4667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1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eLayout"/>
              <w:tblW w:w="4211" w:type="dxa"/>
              <w:tblLayout w:type="fixed"/>
              <w:tblLook w:val="04A0" w:firstRow="1" w:lastRow="0" w:firstColumn="1" w:lastColumn="0" w:noHBand="0" w:noVBand="1"/>
            </w:tblPr>
            <w:tblGrid>
              <w:gridCol w:w="4211"/>
            </w:tblGrid>
            <w:tr w:rsidR="00566971" w:rsidRPr="003631F9" w14:paraId="16874EE5" w14:textId="77777777" w:rsidTr="003631F9">
              <w:trPr>
                <w:trHeight w:hRule="exact" w:val="5760"/>
              </w:trPr>
              <w:tc>
                <w:tcPr>
                  <w:tcW w:w="5000" w:type="pct"/>
                </w:tcPr>
                <w:p w14:paraId="38D55B65" w14:textId="60130DB9" w:rsidR="003631F9" w:rsidRPr="003631F9" w:rsidRDefault="00506F3D" w:rsidP="003631F9">
                  <w:pPr>
                    <w:spacing w:after="0" w:line="240" w:lineRule="auto"/>
                    <w:jc w:val="center"/>
                    <w:rPr>
                      <w:rFonts w:ascii="Cooper Black" w:hAnsi="Cooper Black"/>
                      <w:i/>
                      <w:color w:val="000000" w:themeColor="text1"/>
                      <w:sz w:val="32"/>
                      <w:szCs w:val="32"/>
                    </w:rPr>
                  </w:pPr>
                  <w:r w:rsidRPr="003631F9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 wp14:anchorId="4A4A1F0E" wp14:editId="21F701B7">
                            <wp:simplePos x="0" y="0"/>
                            <wp:positionH relativeFrom="column">
                              <wp:posOffset>-88265</wp:posOffset>
                            </wp:positionH>
                            <wp:positionV relativeFrom="paragraph">
                              <wp:posOffset>-140335</wp:posOffset>
                            </wp:positionV>
                            <wp:extent cx="2686050" cy="1404620"/>
                            <wp:effectExtent l="0" t="0" r="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8605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9C43955" w14:textId="77777777" w:rsidR="003631F9" w:rsidRPr="007D137B" w:rsidRDefault="003631F9" w:rsidP="003631F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ooper Black" w:hAnsi="Cooper Black"/>
                                            <w:color w:val="000000" w:themeColor="text1"/>
                                            <w:sz w:val="28"/>
                                            <w:szCs w:val="32"/>
                                          </w:rPr>
                                        </w:pPr>
                                        <w:r w:rsidRPr="007D137B">
                                          <w:rPr>
                                            <w:rFonts w:ascii="Cooper Black" w:hAnsi="Cooper Black"/>
                                            <w:color w:val="000000" w:themeColor="text1"/>
                                            <w:sz w:val="28"/>
                                            <w:szCs w:val="32"/>
                                          </w:rPr>
                                          <w:t>Holiday Programs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4A1F0E" id="_x0000_s1031" type="#_x0000_t202" style="position:absolute;left:0;text-align:left;margin-left:-6.95pt;margin-top:-11.05pt;width:21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" filled="f" stroked="f">
                            <v:textbox style="mso-fit-shape-to-text:t">
                              <w:txbxContent>
                                <w:p w14:paraId="49C43955" w14:textId="77777777" w:rsidR="003631F9" w:rsidRPr="007D137B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oper Black" w:hAnsi="Cooper Black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w:pPr>
                                  <w:r w:rsidRPr="007D137B">
                                    <w:rPr>
                                      <w:rFonts w:ascii="Cooper Black" w:hAnsi="Cooper Black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w:t>Holiday Programs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C200EC0" w14:textId="0FF1C243" w:rsidR="00566971" w:rsidRPr="003631F9" w:rsidRDefault="00566971" w:rsidP="003631F9">
                  <w:pPr>
                    <w:spacing w:after="0" w:line="240" w:lineRule="auto"/>
                    <w:rPr>
                      <w:i/>
                    </w:rPr>
                  </w:pPr>
                </w:p>
                <w:p w14:paraId="24E2CC85" w14:textId="77777777" w:rsidR="003631F9" w:rsidRPr="003631F9" w:rsidRDefault="003631F9" w:rsidP="003631F9">
                  <w:pPr>
                    <w:spacing w:after="0" w:line="240" w:lineRule="auto"/>
                    <w:rPr>
                      <w:i/>
                    </w:rPr>
                  </w:pPr>
                </w:p>
                <w:p w14:paraId="2BCCCC08" w14:textId="77777777" w:rsidR="003631F9" w:rsidRPr="003631F9" w:rsidRDefault="003631F9" w:rsidP="003631F9">
                  <w:pPr>
                    <w:spacing w:after="0" w:line="240" w:lineRule="auto"/>
                    <w:rPr>
                      <w:i/>
                    </w:rPr>
                  </w:pPr>
                </w:p>
                <w:p w14:paraId="6ABC0DD8" w14:textId="77777777" w:rsidR="003631F9" w:rsidRPr="003631F9" w:rsidRDefault="003631F9" w:rsidP="003631F9">
                  <w:pPr>
                    <w:spacing w:after="0" w:line="240" w:lineRule="auto"/>
                    <w:rPr>
                      <w:i/>
                    </w:rPr>
                  </w:pPr>
                </w:p>
                <w:p w14:paraId="4B6C077C" w14:textId="77777777" w:rsidR="003631F9" w:rsidRPr="003631F9" w:rsidRDefault="003631F9" w:rsidP="003631F9">
                  <w:pPr>
                    <w:spacing w:after="0" w:line="240" w:lineRule="auto"/>
                    <w:rPr>
                      <w:i/>
                    </w:rPr>
                  </w:pPr>
                </w:p>
                <w:p w14:paraId="0A680F18" w14:textId="39352513" w:rsidR="003631F9" w:rsidRPr="003631F9" w:rsidRDefault="00256732" w:rsidP="00256732">
                  <w:pPr>
                    <w:tabs>
                      <w:tab w:val="left" w:pos="3510"/>
                    </w:tabs>
                    <w:spacing w:after="0" w:line="240" w:lineRule="auto"/>
                    <w:rPr>
                      <w:i/>
                    </w:rPr>
                  </w:pPr>
                  <w:r>
                    <w:rPr>
                      <w:i/>
                    </w:rPr>
                    <w:tab/>
                  </w:r>
                </w:p>
                <w:p w14:paraId="5517C689" w14:textId="77777777" w:rsidR="003631F9" w:rsidRPr="003631F9" w:rsidRDefault="003631F9" w:rsidP="003631F9">
                  <w:pPr>
                    <w:spacing w:after="0" w:line="240" w:lineRule="auto"/>
                    <w:rPr>
                      <w:i/>
                    </w:rPr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5" behindDoc="1" locked="0" layoutInCell="1" allowOverlap="1" wp14:anchorId="5BFB3BBC" wp14:editId="11D72134">
                            <wp:simplePos x="0" y="0"/>
                            <wp:positionH relativeFrom="column">
                              <wp:posOffset>-118110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3200400" cy="5353050"/>
                            <wp:effectExtent l="38100" t="38100" r="38100" b="38100"/>
                            <wp:wrapNone/>
                            <wp:docPr id="21" name="Rounded Rectangle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00400" cy="535305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008000"/>
                                    </a:solidFill>
                                    <a:ln w="762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E4ADF31" w14:textId="77777777" w:rsidR="003631F9" w:rsidRDefault="003631F9" w:rsidP="003631F9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5BFB3BBC" id="Rounded Rectangle 21" o:spid="_x0000_s1032" style="position:absolute;margin-left:-9.3pt;margin-top:12.1pt;width:252pt;height:421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" fillcolor="green" strokecolor="black [3213]" strokeweight="6pt">
                            <v:textbox>
                              <w:txbxContent>
                                <w:p w14:paraId="3E4ADF31" w14:textId="77777777" w:rsidR="003631F9" w:rsidRDefault="003631F9" w:rsidP="003631F9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14:paraId="0C28662A" w14:textId="77777777" w:rsidR="003631F9" w:rsidRPr="003631F9" w:rsidRDefault="003631F9" w:rsidP="003631F9">
                  <w:pPr>
                    <w:spacing w:after="0" w:line="240" w:lineRule="auto"/>
                    <w:rPr>
                      <w:i/>
                    </w:rPr>
                  </w:pPr>
                  <w:r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16B2AF73" wp14:editId="60017C68">
                            <wp:simplePos x="0" y="0"/>
                            <wp:positionH relativeFrom="column">
                              <wp:posOffset>-51435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3048000" cy="1400175"/>
                            <wp:effectExtent l="0" t="0" r="0" b="0"/>
                            <wp:wrapNone/>
                            <wp:docPr id="29" name="Text Box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048000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4073238" w14:textId="77777777" w:rsidR="003631F9" w:rsidRPr="003631F9" w:rsidRDefault="003631F9" w:rsidP="003631F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</w:pPr>
                                        <w:r w:rsidRPr="003631F9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 xml:space="preserve">Looking for something </w:t>
                                        </w:r>
                                        <w:r w:rsidRPr="003631F9">
                                          <w:rPr>
                                            <w:b/>
                                            <w:color w:val="FFFFFF" w:themeColor="background1"/>
                                            <w:sz w:val="22"/>
                                          </w:rPr>
                                          <w:t>FUN &amp; EXCITING</w:t>
                                        </w:r>
                                        <w:r w:rsidRPr="003631F9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 xml:space="preserve"> for your children to do during the upcoming school holidays?  Look no further!!</w:t>
                                        </w:r>
                                      </w:p>
                                      <w:p w14:paraId="731E4BB5" w14:textId="77777777" w:rsidR="003631F9" w:rsidRPr="003631F9" w:rsidRDefault="003631F9" w:rsidP="003631F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</w:pPr>
                                      </w:p>
                                      <w:p w14:paraId="6C4B55E3" w14:textId="6B3B5334" w:rsidR="003631F9" w:rsidRPr="003631F9" w:rsidRDefault="003631F9" w:rsidP="003631F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ooper Black" w:hAnsi="Cooper Black"/>
                                            <w:noProof/>
                                            <w:color w:val="FFFFFF" w:themeColor="background1"/>
                                            <w:sz w:val="22"/>
                                          </w:rPr>
                                        </w:pPr>
                                        <w:r w:rsidRPr="003631F9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>KidzOwn provide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>s</w:t>
                                        </w:r>
                                        <w:r w:rsidRPr="003631F9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 xml:space="preserve"> a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>positive</w:t>
                                        </w:r>
                                        <w:r w:rsidRPr="003631F9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>, fun, safe and caring environment with a broad variety of age appropriate, action packed</w:t>
                                        </w:r>
                                        <w:r w:rsidR="00256732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>,</w:t>
                                        </w:r>
                                        <w:r w:rsidRPr="003631F9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 xml:space="preserve"> child focused activities.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6B2AF73" id="Text Box 29" o:spid="_x0000_s1033" type="#_x0000_t202" style="position:absolute;margin-left:-4.05pt;margin-top:8.65pt;width:240pt;height:11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" filled="f" stroked="f" strokeweight=".5pt">
                            <v:textbox>
                              <w:txbxContent>
                                <w:p w14:paraId="14073238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 xml:space="preserve">Looking for something </w:t>
                                  </w:r>
                                  <w:r w:rsidRPr="003631F9">
                                    <w:rPr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FUN &amp; EXCITING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 xml:space="preserve"> for your children to do during the upcoming school holidays?  Look no further!!</w:t>
                                  </w:r>
                                </w:p>
                                <w:p w14:paraId="731E4BB5" w14:textId="77777777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  <w:p w14:paraId="6C4B55E3" w14:textId="6B3B5334" w:rsidR="003631F9" w:rsidRPr="003631F9" w:rsidRDefault="003631F9" w:rsidP="003631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oper Black" w:hAnsi="Cooper Black"/>
                                      <w:noProof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KidzOwn provide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s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positive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, fun, safe and caring environment with a broad variety of age appropriate, action packed</w:t>
                                  </w:r>
                                  <w:r w:rsidR="00256732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,</w:t>
                                  </w:r>
                                  <w:r w:rsidRPr="003631F9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 xml:space="preserve"> child focused activities.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4E41E6C" w14:textId="77777777" w:rsidR="003631F9" w:rsidRPr="003631F9" w:rsidRDefault="003631F9" w:rsidP="003631F9">
                  <w:pPr>
                    <w:spacing w:after="0" w:line="240" w:lineRule="auto"/>
                    <w:rPr>
                      <w:rFonts w:ascii="Cooper Black" w:hAnsi="Cooper Black"/>
                      <w:i/>
                      <w:noProof/>
                      <w:color w:val="006600"/>
                      <w:sz w:val="52"/>
                    </w:rPr>
                  </w:pPr>
                </w:p>
                <w:p w14:paraId="3E6FBB73" w14:textId="77777777" w:rsidR="003631F9" w:rsidRPr="003631F9" w:rsidRDefault="003631F9" w:rsidP="003631F9">
                  <w:pPr>
                    <w:spacing w:after="0" w:line="240" w:lineRule="auto"/>
                    <w:rPr>
                      <w:rFonts w:ascii="Cooper Black" w:hAnsi="Cooper Black"/>
                      <w:i/>
                      <w:noProof/>
                      <w:color w:val="006600"/>
                      <w:sz w:val="52"/>
                    </w:rPr>
                  </w:pPr>
                </w:p>
                <w:p w14:paraId="5F76F6AE" w14:textId="77777777" w:rsidR="003631F9" w:rsidRPr="003631F9" w:rsidRDefault="003631F9" w:rsidP="003631F9">
                  <w:pPr>
                    <w:spacing w:after="0" w:line="240" w:lineRule="auto"/>
                    <w:rPr>
                      <w:rFonts w:ascii="Cooper Black" w:hAnsi="Cooper Black"/>
                      <w:i/>
                      <w:noProof/>
                      <w:color w:val="006600"/>
                      <w:sz w:val="52"/>
                    </w:rPr>
                  </w:pPr>
                </w:p>
                <w:p w14:paraId="71E24B1F" w14:textId="264D10A1" w:rsidR="003631F9" w:rsidRPr="003631F9" w:rsidRDefault="003631F9" w:rsidP="003631F9">
                  <w:pPr>
                    <w:spacing w:after="0" w:line="240" w:lineRule="auto"/>
                    <w:rPr>
                      <w:rFonts w:ascii="Cooper Black" w:hAnsi="Cooper Black"/>
                      <w:i/>
                      <w:noProof/>
                      <w:color w:val="006600"/>
                      <w:sz w:val="52"/>
                    </w:rPr>
                  </w:pPr>
                </w:p>
                <w:p w14:paraId="1168E345" w14:textId="77777777" w:rsidR="003631F9" w:rsidRPr="003631F9" w:rsidRDefault="003631F9" w:rsidP="003631F9">
                  <w:pPr>
                    <w:spacing w:after="0" w:line="240" w:lineRule="auto"/>
                    <w:rPr>
                      <w:rFonts w:ascii="Cooper Black" w:hAnsi="Cooper Black"/>
                      <w:i/>
                      <w:noProof/>
                      <w:color w:val="006600"/>
                      <w:sz w:val="52"/>
                    </w:rPr>
                  </w:pPr>
                </w:p>
                <w:p w14:paraId="7FE37D0B" w14:textId="77777777" w:rsidR="003631F9" w:rsidRPr="003631F9" w:rsidRDefault="003631F9" w:rsidP="003631F9">
                  <w:pPr>
                    <w:spacing w:after="0" w:line="240" w:lineRule="auto"/>
                    <w:rPr>
                      <w:rFonts w:ascii="Cooper Black" w:hAnsi="Cooper Black"/>
                      <w:i/>
                      <w:noProof/>
                      <w:color w:val="006600"/>
                      <w:sz w:val="52"/>
                    </w:rPr>
                  </w:pPr>
                </w:p>
                <w:p w14:paraId="55410AED" w14:textId="77777777" w:rsidR="003631F9" w:rsidRPr="003631F9" w:rsidRDefault="003631F9" w:rsidP="003631F9">
                  <w:pPr>
                    <w:spacing w:after="0" w:line="240" w:lineRule="auto"/>
                    <w:rPr>
                      <w:rFonts w:ascii="Cooper Black" w:hAnsi="Cooper Black"/>
                      <w:i/>
                      <w:noProof/>
                      <w:color w:val="006600"/>
                      <w:sz w:val="52"/>
                    </w:rPr>
                  </w:pPr>
                </w:p>
                <w:p w14:paraId="3B4D10B9" w14:textId="77777777" w:rsidR="003631F9" w:rsidRPr="003631F9" w:rsidRDefault="003631F9" w:rsidP="003631F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</w:tc>
            </w:tr>
            <w:tr w:rsidR="00566971" w:rsidRPr="003631F9" w14:paraId="3C37E8B5" w14:textId="77777777" w:rsidTr="003631F9">
              <w:trPr>
                <w:trHeight w:hRule="exact" w:val="360"/>
              </w:trPr>
              <w:tc>
                <w:tcPr>
                  <w:tcW w:w="5000" w:type="pct"/>
                </w:tcPr>
                <w:p w14:paraId="5FEA57D1" w14:textId="7583BCFD" w:rsidR="00566971" w:rsidRPr="003631F9" w:rsidRDefault="002407C3" w:rsidP="003631F9">
                  <w:pPr>
                    <w:spacing w:after="0" w:line="240" w:lineRule="auto"/>
                    <w:rPr>
                      <w:i/>
                    </w:rPr>
                  </w:pPr>
                  <w:r w:rsidRPr="003631F9">
                    <w:rPr>
                      <w:i/>
                      <w:noProof/>
                      <w:lang w:eastAsia="en-US"/>
                    </w:rPr>
                    <w:drawing>
                      <wp:anchor distT="0" distB="0" distL="114300" distR="114300" simplePos="0" relativeHeight="251674624" behindDoc="0" locked="0" layoutInCell="1" allowOverlap="1" wp14:anchorId="001AD4A0" wp14:editId="48B5EB3D">
                        <wp:simplePos x="0" y="0"/>
                        <wp:positionH relativeFrom="column">
                          <wp:posOffset>62865</wp:posOffset>
                        </wp:positionH>
                        <wp:positionV relativeFrom="paragraph">
                          <wp:posOffset>-833755</wp:posOffset>
                        </wp:positionV>
                        <wp:extent cx="2724150" cy="1666750"/>
                        <wp:effectExtent l="0" t="0" r="0" b="0"/>
                        <wp:wrapNone/>
                        <wp:docPr id="15" name="Picture 15" descr="C:\Users\Admin\Desktop\Rangi's Photo's Feb 2015\Admin\Waterfight Day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Rangi's Photo's Feb 2015\Admin\Waterfight Day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1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7E7444A" w14:textId="630EE5D4" w:rsidR="00566971" w:rsidRPr="003631F9" w:rsidRDefault="003631F9" w:rsidP="003631F9">
            <w:pPr>
              <w:spacing w:after="0" w:line="240" w:lineRule="auto"/>
              <w:rPr>
                <w:i/>
              </w:rPr>
            </w:pPr>
            <w:r w:rsidRPr="003631F9">
              <w:rPr>
                <w:noProof/>
                <w:lang w:eastAsia="en-US"/>
              </w:rPr>
              <w:drawing>
                <wp:anchor distT="0" distB="0" distL="114300" distR="114300" simplePos="0" relativeHeight="251688960" behindDoc="0" locked="0" layoutInCell="1" allowOverlap="1" wp14:anchorId="24F4B595" wp14:editId="6F8EF9CF">
                  <wp:simplePos x="0" y="0"/>
                  <wp:positionH relativeFrom="margin">
                    <wp:posOffset>758825</wp:posOffset>
                  </wp:positionH>
                  <wp:positionV relativeFrom="paragraph">
                    <wp:posOffset>699135</wp:posOffset>
                  </wp:positionV>
                  <wp:extent cx="1482090" cy="1704868"/>
                  <wp:effectExtent l="0" t="0" r="3810" b="0"/>
                  <wp:wrapNone/>
                  <wp:docPr id="198" name="Picture 198" descr="C:\Users\Admin\Desktop\Rangi's Photo's Feb 2015\Admin\IMG_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Rangi's Photo's Feb 2015\Admin\IMG_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70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14:paraId="79CB2672" w14:textId="0181FFB0" w:rsidR="00A572F9" w:rsidRDefault="00A572F9">
      <w:pPr>
        <w:pStyle w:val="NoSpacing"/>
      </w:pPr>
      <w:r w:rsidRPr="00143C2C">
        <w:rPr>
          <w:b/>
          <w:noProof/>
          <w:color w:val="69BCDC" w:themeColor="accent4" w:themeTint="99"/>
          <w:sz w:val="40"/>
          <w:szCs w:val="7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E70E9E" wp14:editId="7EA84D56">
                <wp:simplePos x="0" y="0"/>
                <wp:positionH relativeFrom="column">
                  <wp:posOffset>2990850</wp:posOffset>
                </wp:positionH>
                <wp:positionV relativeFrom="paragraph">
                  <wp:posOffset>-295275</wp:posOffset>
                </wp:positionV>
                <wp:extent cx="6981825" cy="75247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752475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A19FC" w14:textId="5FD1DD6F" w:rsidR="00A572F9" w:rsidRPr="00BD73E7" w:rsidRDefault="00850FE0" w:rsidP="00A572F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0"/>
                                <w:szCs w:val="24"/>
                              </w:rPr>
                              <w:t>Waikanae</w:t>
                            </w:r>
                            <w:r w:rsidR="00A572F9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7D792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0"/>
                                <w:szCs w:val="24"/>
                              </w:rPr>
                              <w:t>Autumn</w:t>
                            </w:r>
                            <w:r w:rsidR="00A572F9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0"/>
                                <w:szCs w:val="24"/>
                              </w:rPr>
                              <w:t xml:space="preserve"> School Holiday Program </w:t>
                            </w:r>
                            <w:r w:rsidR="00A572F9" w:rsidRPr="00BD73E7">
                              <w:rPr>
                                <w:rFonts w:ascii="Arial Black" w:hAnsi="Arial Black"/>
                                <w:sz w:val="28"/>
                                <w:szCs w:val="40"/>
                              </w:rPr>
                              <w:t xml:space="preserve"> </w:t>
                            </w:r>
                          </w:p>
                          <w:p w14:paraId="3C03AFEA" w14:textId="3F8C552D" w:rsidR="00A572F9" w:rsidRPr="00F409E7" w:rsidRDefault="00A572F9" w:rsidP="00A572F9">
                            <w:pPr>
                              <w:spacing w:after="0" w:line="240" w:lineRule="auto"/>
                              <w:jc w:val="center"/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MONDAY </w:t>
                            </w:r>
                            <w:r w:rsidR="007D792B"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</w:rPr>
                              <w:t>18</w:t>
                            </w:r>
                            <w:r w:rsidR="007D792B"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7D792B"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APRIL</w:t>
                            </w:r>
                            <w:r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409E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40"/>
                              </w:rPr>
                              <w:t>–</w:t>
                            </w:r>
                            <w:r w:rsidR="007D792B"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FRIDAY 29</w:t>
                            </w:r>
                            <w:r w:rsidR="007D792B"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7D792B"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APRIL</w:t>
                            </w:r>
                            <w:r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7D792B" w:rsidRPr="00F409E7">
                              <w:rPr>
                                <w:rFonts w:ascii="Felt" w:hAnsi="Felt"/>
                                <w:color w:val="FFFFFF" w:themeColor="background1"/>
                                <w:sz w:val="36"/>
                                <w:szCs w:val="40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70E9E" id="Rounded Rectangle 7" o:spid="_x0000_s1034" style="position:absolute;margin-left:235.5pt;margin-top:-23.25pt;width:549.75pt;height:5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" fillcolor="green" strokecolor="black [3213]" strokeweight="1pt">
                <v:textbox>
                  <w:txbxContent>
                    <w:p w14:paraId="5C3A19FC" w14:textId="5FD1DD6F" w:rsidR="00A572F9" w:rsidRPr="00BD73E7" w:rsidRDefault="00850FE0" w:rsidP="00A572F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0"/>
                          <w:szCs w:val="24"/>
                        </w:rPr>
                        <w:t>Waikanae</w:t>
                      </w:r>
                      <w:r w:rsidR="00A572F9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0"/>
                          <w:szCs w:val="24"/>
                        </w:rPr>
                        <w:t xml:space="preserve"> </w:t>
                      </w:r>
                      <w:r w:rsidR="007D792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0"/>
                          <w:szCs w:val="24"/>
                        </w:rPr>
                        <w:t>Autumn</w:t>
                      </w:r>
                      <w:r w:rsidR="00A572F9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0"/>
                          <w:szCs w:val="24"/>
                        </w:rPr>
                        <w:t xml:space="preserve"> School Holiday Program </w:t>
                      </w:r>
                      <w:r w:rsidR="00A572F9" w:rsidRPr="00BD73E7">
                        <w:rPr>
                          <w:rFonts w:ascii="Arial Black" w:hAnsi="Arial Black"/>
                          <w:sz w:val="28"/>
                          <w:szCs w:val="40"/>
                        </w:rPr>
                        <w:t xml:space="preserve"> </w:t>
                      </w:r>
                    </w:p>
                    <w:p w14:paraId="3C03AFEA" w14:textId="3F8C552D" w:rsidR="00A572F9" w:rsidRPr="00F409E7" w:rsidRDefault="00A572F9" w:rsidP="00A572F9">
                      <w:pPr>
                        <w:spacing w:after="0" w:line="240" w:lineRule="auto"/>
                        <w:jc w:val="center"/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</w:rPr>
                      </w:pPr>
                      <w:r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</w:rPr>
                        <w:t xml:space="preserve">MONDAY </w:t>
                      </w:r>
                      <w:r w:rsidR="007D792B"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</w:rPr>
                        <w:t>18</w:t>
                      </w:r>
                      <w:r w:rsidR="007D792B"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  <w:vertAlign w:val="superscript"/>
                        </w:rPr>
                        <w:t>th</w:t>
                      </w:r>
                      <w:r w:rsidR="007D792B"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</w:rPr>
                        <w:t xml:space="preserve"> APRIL</w:t>
                      </w:r>
                      <w:r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</w:rPr>
                        <w:t xml:space="preserve"> </w:t>
                      </w:r>
                      <w:r w:rsidRPr="00F409E7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40"/>
                        </w:rPr>
                        <w:t>–</w:t>
                      </w:r>
                      <w:r w:rsidR="007D792B"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</w:rPr>
                        <w:t xml:space="preserve"> FRIDAY 29</w:t>
                      </w:r>
                      <w:r w:rsidR="007D792B"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  <w:vertAlign w:val="superscript"/>
                        </w:rPr>
                        <w:t>TH</w:t>
                      </w:r>
                      <w:r w:rsidR="007D792B"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</w:rPr>
                        <w:t xml:space="preserve"> APRIL</w:t>
                      </w:r>
                      <w:r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</w:rPr>
                        <w:t xml:space="preserve"> </w:t>
                      </w:r>
                      <w:r w:rsidR="007D792B" w:rsidRPr="00F409E7">
                        <w:rPr>
                          <w:rFonts w:ascii="Felt" w:hAnsi="Felt"/>
                          <w:color w:val="FFFFFF" w:themeColor="background1"/>
                          <w:sz w:val="36"/>
                          <w:szCs w:val="40"/>
                        </w:rPr>
                        <w:t>2016</w:t>
                      </w:r>
                    </w:p>
                  </w:txbxContent>
                </v:textbox>
              </v:roundrect>
            </w:pict>
          </mc:Fallback>
        </mc:AlternateContent>
      </w:r>
      <w:r w:rsidRPr="00143C2C">
        <w:rPr>
          <w:b/>
          <w:noProof/>
          <w:color w:val="69BCDC" w:themeColor="accent4" w:themeTint="99"/>
          <w:sz w:val="40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6691E3C" wp14:editId="61CE4752">
                <wp:simplePos x="0" y="0"/>
                <wp:positionH relativeFrom="margin">
                  <wp:posOffset>-304800</wp:posOffset>
                </wp:positionH>
                <wp:positionV relativeFrom="paragraph">
                  <wp:posOffset>-295275</wp:posOffset>
                </wp:positionV>
                <wp:extent cx="10306050" cy="771525"/>
                <wp:effectExtent l="19050" t="19050" r="19050" b="2857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7F380D35" w14:textId="77777777" w:rsidR="00A572F9" w:rsidRPr="00364F67" w:rsidRDefault="00A572F9" w:rsidP="00A572F9">
                            <w:pPr>
                              <w:pStyle w:val="NormalWeb"/>
                              <w:spacing w:before="0" w:after="0"/>
                              <w:rPr>
                                <w:rFonts w:ascii="Cooper Black" w:eastAsia="Times New Roman" w:hAnsi="Cooper Black"/>
                                <w:color w:val="006600"/>
                                <w:sz w:val="96"/>
                                <w:szCs w:val="9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91E3C" id="Rounded Rectangle 3" o:spid="_x0000_s1035" style="position:absolute;margin-left:-24pt;margin-top:-23.25pt;width:811.5pt;height:60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" filled="f" strokecolor="black [3213]" strokeweight="3pt">
                <v:textbox>
                  <w:txbxContent>
                    <w:p w14:paraId="7F380D35" w14:textId="77777777" w:rsidR="00A572F9" w:rsidRPr="00364F67" w:rsidRDefault="00A572F9" w:rsidP="00A572F9">
                      <w:pPr>
                        <w:pStyle w:val="NormalWeb"/>
                        <w:spacing w:before="0" w:after="0"/>
                        <w:rPr>
                          <w:rFonts w:ascii="Cooper Black" w:eastAsia="Times New Roman" w:hAnsi="Cooper Black"/>
                          <w:color w:val="006600"/>
                          <w:sz w:val="96"/>
                          <w:szCs w:val="96"/>
                          <w:lang w:eastAsia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631F9">
        <w:rPr>
          <w:rFonts w:ascii="Cooper Black" w:hAnsi="Cooper Black"/>
          <w:i/>
          <w:noProof/>
          <w:color w:val="006600"/>
          <w:sz w:val="72"/>
          <w:szCs w:val="120"/>
          <w:lang w:eastAsia="en-US"/>
        </w:rPr>
        <w:drawing>
          <wp:anchor distT="0" distB="0" distL="114300" distR="114300" simplePos="0" relativeHeight="251653119" behindDoc="0" locked="0" layoutInCell="1" allowOverlap="1" wp14:anchorId="432E512B" wp14:editId="7F8C4EEA">
            <wp:simplePos x="0" y="0"/>
            <wp:positionH relativeFrom="column">
              <wp:posOffset>-200025</wp:posOffset>
            </wp:positionH>
            <wp:positionV relativeFrom="paragraph">
              <wp:posOffset>-277495</wp:posOffset>
            </wp:positionV>
            <wp:extent cx="3206148" cy="73279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48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F06B3" w14:textId="213DE16D" w:rsidR="00A572F9" w:rsidRDefault="00A572F9">
      <w:pPr>
        <w:pStyle w:val="NoSpacing"/>
      </w:pPr>
      <w:r w:rsidRPr="003631F9">
        <w:rPr>
          <w:i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1E7576E" wp14:editId="3C9B510D">
                <wp:simplePos x="0" y="0"/>
                <wp:positionH relativeFrom="margin">
                  <wp:posOffset>-28575</wp:posOffset>
                </wp:positionH>
                <wp:positionV relativeFrom="paragraph">
                  <wp:posOffset>38735</wp:posOffset>
                </wp:positionV>
                <wp:extent cx="2686050" cy="140462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CB766" w14:textId="77777777" w:rsidR="00A572F9" w:rsidRPr="003631F9" w:rsidRDefault="00A572F9" w:rsidP="00A572F9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0000" w:themeColor="text1"/>
                                <w:sz w:val="32"/>
                                <w:szCs w:val="32"/>
                              </w:rPr>
                              <w:t>Holiday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E7576E" id="_x0000_s1036" type="#_x0000_t202" style="position:absolute;margin-left:-2.25pt;margin-top:3.05pt;width:211.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" filled="f" stroked="f">
                <v:textbox style="mso-fit-shape-to-text:t">
                  <w:txbxContent>
                    <w:p w14:paraId="3B9CB766" w14:textId="77777777" w:rsidR="00A572F9" w:rsidRPr="003631F9" w:rsidRDefault="00A572F9" w:rsidP="00A572F9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color w:val="000000" w:themeColor="text1"/>
                          <w:sz w:val="32"/>
                          <w:szCs w:val="32"/>
                        </w:rPr>
                        <w:t>Holiday Programs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0D7CB" w14:textId="701FFDC0" w:rsidR="00A572F9" w:rsidRDefault="00A572F9">
      <w:pPr>
        <w:pStyle w:val="NoSpacing"/>
      </w:pPr>
    </w:p>
    <w:p w14:paraId="0FF38ADF" w14:textId="6649CCE7" w:rsidR="00566971" w:rsidRDefault="00CD72CD">
      <w:pPr>
        <w:pStyle w:val="NoSpacing"/>
      </w:pPr>
      <w:r w:rsidRPr="007D19D3">
        <w:rPr>
          <w:b/>
          <w:noProof/>
          <w:sz w:val="12"/>
          <w:lang w:eastAsia="en-US"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5A583E69" wp14:editId="7C5EC45C">
                <wp:simplePos x="0" y="0"/>
                <wp:positionH relativeFrom="margin">
                  <wp:posOffset>-194808</wp:posOffset>
                </wp:positionH>
                <wp:positionV relativeFrom="paragraph">
                  <wp:posOffset>5624416</wp:posOffset>
                </wp:positionV>
                <wp:extent cx="10209475" cy="666750"/>
                <wp:effectExtent l="0" t="0" r="190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9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F47EF" w14:textId="77777777" w:rsidR="00CD72CD" w:rsidRPr="00CD72CD" w:rsidRDefault="00CD72CD" w:rsidP="00CD72CD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D72CD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16"/>
                                <w:szCs w:val="16"/>
                              </w:rPr>
                              <w:t xml:space="preserve">*Note that the stated price is in addition to our daily charge, refer to info pack for relevant prices  </w:t>
                            </w:r>
                            <w:r w:rsidRPr="00CD72CD">
                              <w:rPr>
                                <w:b/>
                                <w:i/>
                                <w:color w:val="auto"/>
                                <w:sz w:val="16"/>
                                <w:szCs w:val="32"/>
                              </w:rPr>
                              <w:t>** Restricted Numbers</w:t>
                            </w:r>
                          </w:p>
                          <w:p w14:paraId="51276EC5" w14:textId="77777777" w:rsidR="00CD72CD" w:rsidRPr="00CD72CD" w:rsidRDefault="00CD72CD" w:rsidP="00CD72CD">
                            <w:pPr>
                              <w:spacing w:after="0"/>
                              <w:jc w:val="center"/>
                              <w:rPr>
                                <w:i/>
                                <w:color w:val="auto"/>
                              </w:rPr>
                            </w:pPr>
                            <w:r w:rsidRPr="00CD72CD">
                              <w:rPr>
                                <w:i/>
                                <w:color w:val="auto"/>
                              </w:rPr>
                              <w:t xml:space="preserve">CYF approved so WINZ childcare fee subsidies are available.  </w:t>
                            </w:r>
                            <w:r w:rsidRPr="00CD72CD">
                              <w:rPr>
                                <w:bCs/>
                                <w:color w:val="auto"/>
                              </w:rPr>
                              <w:t xml:space="preserve">Enrol Online at </w:t>
                            </w:r>
                            <w:hyperlink r:id="rId17" w:history="1">
                              <w:r w:rsidRPr="00CD72CD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</w:rPr>
                                <w:t>www.KidzOwn.co.nz</w:t>
                              </w:r>
                            </w:hyperlink>
                            <w:r w:rsidRPr="00CD72CD">
                              <w:rPr>
                                <w:bCs/>
                                <w:color w:val="auto"/>
                              </w:rPr>
                              <w:t xml:space="preserve"> or </w:t>
                            </w:r>
                            <w:r w:rsidRPr="00CD72CD">
                              <w:rPr>
                                <w:color w:val="auto"/>
                              </w:rPr>
                              <w:t xml:space="preserve">Contact our friendly team on </w:t>
                            </w:r>
                            <w:r w:rsidRPr="00CD72CD">
                              <w:rPr>
                                <w:b/>
                                <w:bCs/>
                                <w:color w:val="auto"/>
                              </w:rPr>
                              <w:t>0800 543 9696</w:t>
                            </w:r>
                            <w:r w:rsidRPr="00CD72CD">
                              <w:rPr>
                                <w:color w:val="auto"/>
                              </w:rPr>
                              <w:t xml:space="preserve"> or send an email to:  </w:t>
                            </w:r>
                            <w:hyperlink r:id="rId18" w:history="1">
                              <w:r w:rsidRPr="00CD72CD">
                                <w:rPr>
                                  <w:rStyle w:val="Hyperlink"/>
                                  <w:color w:val="auto"/>
                                </w:rPr>
                                <w:t>info@kidzown.co.nz</w:t>
                              </w:r>
                            </w:hyperlink>
                            <w:r w:rsidRPr="00CD72CD">
                              <w:rPr>
                                <w:b/>
                                <w:color w:val="auto"/>
                                <w:sz w:val="16"/>
                              </w:rPr>
                              <w:t xml:space="preserve"> </w:t>
                            </w:r>
                            <w:r w:rsidRPr="00CD72CD">
                              <w:rPr>
                                <w:color w:val="auto"/>
                              </w:rPr>
                              <w:t>to receive an information pack.</w:t>
                            </w:r>
                          </w:p>
                          <w:p w14:paraId="70D15853" w14:textId="77777777" w:rsidR="00CD72CD" w:rsidRPr="00CD72CD" w:rsidRDefault="00CD72CD" w:rsidP="00CD72CD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3E69" id="_x0000_s1037" type="#_x0000_t202" style="position:absolute;margin-left:-15.35pt;margin-top:442.85pt;width:803.9pt;height:52.5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" stroked="f">
                <v:textbox>
                  <w:txbxContent>
                    <w:p w14:paraId="1D6F47EF" w14:textId="77777777" w:rsidR="00CD72CD" w:rsidRPr="00CD72CD" w:rsidRDefault="00CD72CD" w:rsidP="00CD72CD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auto"/>
                          <w:sz w:val="16"/>
                          <w:szCs w:val="16"/>
                        </w:rPr>
                      </w:pPr>
                      <w:r w:rsidRPr="00CD72CD">
                        <w:rPr>
                          <w:b/>
                          <w:bCs/>
                          <w:i/>
                          <w:iCs/>
                          <w:color w:val="auto"/>
                          <w:sz w:val="16"/>
                          <w:szCs w:val="16"/>
                        </w:rPr>
                        <w:t xml:space="preserve">*Note that the stated price is in addition to our daily charge, refer to info pack for relevant prices  </w:t>
                      </w:r>
                      <w:r w:rsidRPr="00CD72CD">
                        <w:rPr>
                          <w:b/>
                          <w:i/>
                          <w:color w:val="auto"/>
                          <w:sz w:val="16"/>
                          <w:szCs w:val="32"/>
                        </w:rPr>
                        <w:t>** Restricted Numbers</w:t>
                      </w:r>
                    </w:p>
                    <w:p w14:paraId="51276EC5" w14:textId="77777777" w:rsidR="00CD72CD" w:rsidRPr="00CD72CD" w:rsidRDefault="00CD72CD" w:rsidP="00CD72CD">
                      <w:pPr>
                        <w:spacing w:after="0"/>
                        <w:jc w:val="center"/>
                        <w:rPr>
                          <w:i/>
                          <w:color w:val="auto"/>
                        </w:rPr>
                      </w:pPr>
                      <w:r w:rsidRPr="00CD72CD">
                        <w:rPr>
                          <w:i/>
                          <w:color w:val="auto"/>
                        </w:rPr>
                        <w:t xml:space="preserve">CYF approved so WINZ childcare fee subsidies are available.  </w:t>
                      </w:r>
                      <w:r w:rsidRPr="00CD72CD">
                        <w:rPr>
                          <w:bCs/>
                          <w:color w:val="auto"/>
                        </w:rPr>
                        <w:t xml:space="preserve">Enrol Online at </w:t>
                      </w:r>
                      <w:hyperlink r:id="rId19" w:history="1">
                        <w:r w:rsidRPr="00CD72CD">
                          <w:rPr>
                            <w:rStyle w:val="Hyperlink"/>
                            <w:b/>
                            <w:bCs/>
                            <w:color w:val="auto"/>
                          </w:rPr>
                          <w:t>www.KidzOwn.co.nz</w:t>
                        </w:r>
                      </w:hyperlink>
                      <w:r w:rsidRPr="00CD72CD">
                        <w:rPr>
                          <w:bCs/>
                          <w:color w:val="auto"/>
                        </w:rPr>
                        <w:t xml:space="preserve"> or </w:t>
                      </w:r>
                      <w:r w:rsidRPr="00CD72CD">
                        <w:rPr>
                          <w:color w:val="auto"/>
                        </w:rPr>
                        <w:t xml:space="preserve">Contact our friendly team on </w:t>
                      </w:r>
                      <w:r w:rsidRPr="00CD72CD">
                        <w:rPr>
                          <w:b/>
                          <w:bCs/>
                          <w:color w:val="auto"/>
                        </w:rPr>
                        <w:t>0800 543 9696</w:t>
                      </w:r>
                      <w:r w:rsidRPr="00CD72CD">
                        <w:rPr>
                          <w:color w:val="auto"/>
                        </w:rPr>
                        <w:t xml:space="preserve"> or send an email to:  </w:t>
                      </w:r>
                      <w:hyperlink r:id="rId20" w:history="1">
                        <w:r w:rsidRPr="00CD72CD">
                          <w:rPr>
                            <w:rStyle w:val="Hyperlink"/>
                            <w:color w:val="auto"/>
                          </w:rPr>
                          <w:t>info@kidzown.co.nz</w:t>
                        </w:r>
                      </w:hyperlink>
                      <w:r w:rsidRPr="00CD72CD">
                        <w:rPr>
                          <w:b/>
                          <w:color w:val="auto"/>
                          <w:sz w:val="16"/>
                        </w:rPr>
                        <w:t xml:space="preserve"> </w:t>
                      </w:r>
                      <w:r w:rsidRPr="00CD72CD">
                        <w:rPr>
                          <w:color w:val="auto"/>
                        </w:rPr>
                        <w:t>to receive an information pack.</w:t>
                      </w:r>
                    </w:p>
                    <w:p w14:paraId="70D15853" w14:textId="77777777" w:rsidR="00CD72CD" w:rsidRPr="00CD72CD" w:rsidRDefault="00CD72CD" w:rsidP="00CD72CD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602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1530"/>
        <w:gridCol w:w="1530"/>
        <w:gridCol w:w="1530"/>
        <w:gridCol w:w="1674"/>
        <w:gridCol w:w="1674"/>
        <w:gridCol w:w="1674"/>
        <w:gridCol w:w="1674"/>
        <w:gridCol w:w="1674"/>
      </w:tblGrid>
      <w:tr w:rsidR="00312111" w14:paraId="7D76B7B8" w14:textId="77777777" w:rsidTr="00C734AA">
        <w:tc>
          <w:tcPr>
            <w:tcW w:w="7650" w:type="dxa"/>
            <w:gridSpan w:val="5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008000"/>
          </w:tcPr>
          <w:p w14:paraId="417D81E6" w14:textId="08B07E9B" w:rsidR="00312111" w:rsidRPr="00312111" w:rsidRDefault="00312111" w:rsidP="00A572F9">
            <w:pPr>
              <w:pStyle w:val="NoSpacing"/>
              <w:jc w:val="center"/>
              <w:rPr>
                <w:b/>
                <w:color w:val="FFFFFF" w:themeColor="background1"/>
                <w:sz w:val="28"/>
              </w:rPr>
            </w:pPr>
            <w:r w:rsidRPr="00312111">
              <w:rPr>
                <w:b/>
                <w:color w:val="FFFFFF" w:themeColor="background1"/>
                <w:sz w:val="40"/>
              </w:rPr>
              <w:t>JUNIORS ACTIVITIES (5-9yrs)</w:t>
            </w:r>
          </w:p>
        </w:tc>
        <w:tc>
          <w:tcPr>
            <w:tcW w:w="8370" w:type="dxa"/>
            <w:gridSpan w:val="5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  <w:shd w:val="clear" w:color="auto" w:fill="008000"/>
          </w:tcPr>
          <w:p w14:paraId="27FBAF09" w14:textId="6560CC4C" w:rsidR="00312111" w:rsidRPr="00312111" w:rsidRDefault="00312111" w:rsidP="00A572F9">
            <w:pPr>
              <w:pStyle w:val="NoSpacing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40"/>
              </w:rPr>
              <w:t>SENIORS ACTIVITIES (10+ yrs)</w:t>
            </w:r>
          </w:p>
        </w:tc>
      </w:tr>
      <w:tr w:rsidR="00F816BC" w:rsidRPr="00312111" w14:paraId="170F61AD" w14:textId="77777777" w:rsidTr="00755B57">
        <w:trPr>
          <w:trHeight w:val="278"/>
        </w:trPr>
        <w:tc>
          <w:tcPr>
            <w:tcW w:w="1530" w:type="dxa"/>
            <w:tcBorders>
              <w:left w:val="single" w:sz="48" w:space="0" w:color="auto"/>
            </w:tcBorders>
            <w:shd w:val="clear" w:color="auto" w:fill="auto"/>
          </w:tcPr>
          <w:p w14:paraId="14976E8A" w14:textId="73301C0E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312111">
              <w:rPr>
                <w:b/>
                <w:color w:val="000000" w:themeColor="text1"/>
              </w:rPr>
              <w:t xml:space="preserve">Mon </w:t>
            </w:r>
            <w:r>
              <w:rPr>
                <w:b/>
                <w:color w:val="000000" w:themeColor="text1"/>
              </w:rPr>
              <w:t>18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530" w:type="dxa"/>
            <w:shd w:val="clear" w:color="auto" w:fill="auto"/>
          </w:tcPr>
          <w:p w14:paraId="107872BC" w14:textId="02552C54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312111">
              <w:rPr>
                <w:b/>
                <w:color w:val="000000" w:themeColor="text1"/>
              </w:rPr>
              <w:t>T</w:t>
            </w:r>
            <w:r>
              <w:rPr>
                <w:b/>
                <w:color w:val="000000" w:themeColor="text1"/>
              </w:rPr>
              <w:t>ue 19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530" w:type="dxa"/>
            <w:shd w:val="clear" w:color="auto" w:fill="auto"/>
          </w:tcPr>
          <w:p w14:paraId="77D65E86" w14:textId="402F0074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Wed 20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530" w:type="dxa"/>
            <w:shd w:val="clear" w:color="auto" w:fill="auto"/>
          </w:tcPr>
          <w:p w14:paraId="75F53EC6" w14:textId="0B244EDB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Thu 21</w:t>
            </w:r>
            <w:r w:rsidRPr="00F816BC">
              <w:rPr>
                <w:b/>
                <w:color w:val="000000" w:themeColor="text1"/>
                <w:vertAlign w:val="superscript"/>
              </w:rPr>
              <w:t>st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530" w:type="dxa"/>
            <w:tcBorders>
              <w:right w:val="single" w:sz="48" w:space="0" w:color="auto"/>
            </w:tcBorders>
            <w:shd w:val="clear" w:color="auto" w:fill="auto"/>
          </w:tcPr>
          <w:p w14:paraId="4C64DCB1" w14:textId="7E74D705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Fri 22</w:t>
            </w:r>
            <w:r w:rsidRPr="00F816BC">
              <w:rPr>
                <w:b/>
                <w:color w:val="000000" w:themeColor="text1"/>
                <w:vertAlign w:val="superscript"/>
              </w:rPr>
              <w:t>nd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tcBorders>
              <w:left w:val="single" w:sz="48" w:space="0" w:color="auto"/>
            </w:tcBorders>
            <w:shd w:val="clear" w:color="auto" w:fill="auto"/>
          </w:tcPr>
          <w:p w14:paraId="14ADD495" w14:textId="481CDCAA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312111">
              <w:rPr>
                <w:b/>
                <w:color w:val="000000" w:themeColor="text1"/>
              </w:rPr>
              <w:t xml:space="preserve">Mon </w:t>
            </w:r>
            <w:r>
              <w:rPr>
                <w:b/>
                <w:color w:val="000000" w:themeColor="text1"/>
              </w:rPr>
              <w:t>18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shd w:val="clear" w:color="auto" w:fill="auto"/>
          </w:tcPr>
          <w:p w14:paraId="6BC10FCC" w14:textId="0296359C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312111">
              <w:rPr>
                <w:b/>
                <w:color w:val="000000" w:themeColor="text1"/>
              </w:rPr>
              <w:t>T</w:t>
            </w:r>
            <w:r>
              <w:rPr>
                <w:b/>
                <w:color w:val="000000" w:themeColor="text1"/>
              </w:rPr>
              <w:t>ue 19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shd w:val="clear" w:color="auto" w:fill="auto"/>
          </w:tcPr>
          <w:p w14:paraId="688803BC" w14:textId="22A1759C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Wed 20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shd w:val="clear" w:color="auto" w:fill="auto"/>
          </w:tcPr>
          <w:p w14:paraId="4504429A" w14:textId="6C639716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Thu 21</w:t>
            </w:r>
            <w:r w:rsidRPr="00F816BC">
              <w:rPr>
                <w:b/>
                <w:color w:val="000000" w:themeColor="text1"/>
                <w:vertAlign w:val="superscript"/>
              </w:rPr>
              <w:t>st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tcBorders>
              <w:right w:val="single" w:sz="48" w:space="0" w:color="auto"/>
            </w:tcBorders>
            <w:shd w:val="clear" w:color="auto" w:fill="auto"/>
          </w:tcPr>
          <w:p w14:paraId="2B5C82B7" w14:textId="5D63CBFA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Fri 22</w:t>
            </w:r>
            <w:r w:rsidRPr="00F816BC">
              <w:rPr>
                <w:b/>
                <w:color w:val="000000" w:themeColor="text1"/>
                <w:vertAlign w:val="superscript"/>
              </w:rPr>
              <w:t>nd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</w:tr>
      <w:tr w:rsidR="00850FE0" w:rsidRPr="00312111" w14:paraId="5FA05520" w14:textId="77777777" w:rsidTr="00B14E9B">
        <w:trPr>
          <w:trHeight w:val="3662"/>
        </w:trPr>
        <w:tc>
          <w:tcPr>
            <w:tcW w:w="1530" w:type="dxa"/>
            <w:tcBorders>
              <w:left w:val="single" w:sz="48" w:space="0" w:color="auto"/>
            </w:tcBorders>
            <w:shd w:val="clear" w:color="auto" w:fill="auto"/>
          </w:tcPr>
          <w:p w14:paraId="336495FE" w14:textId="77777777" w:rsidR="00F816BC" w:rsidRPr="00F816BC" w:rsidRDefault="00F816BC" w:rsidP="00850FE0">
            <w:pPr>
              <w:pStyle w:val="NoSpacing"/>
              <w:jc w:val="center"/>
              <w:rPr>
                <w:b/>
                <w:color w:val="000000" w:themeColor="text1"/>
                <w:u w:val="single"/>
              </w:rPr>
            </w:pPr>
            <w:r w:rsidRPr="00F816BC">
              <w:rPr>
                <w:b/>
                <w:color w:val="000000" w:themeColor="text1"/>
                <w:u w:val="single"/>
              </w:rPr>
              <w:t>LET'S JOIN THE CIRCUS</w:t>
            </w:r>
          </w:p>
          <w:p w14:paraId="049FC785" w14:textId="776B69D3" w:rsidR="00850FE0" w:rsidRPr="00F816BC" w:rsidRDefault="00F816BC" w:rsidP="00850FE0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>
              <w:rPr>
                <w:b/>
                <w:noProof/>
                <w:color w:val="000000" w:themeColor="text1"/>
                <w:lang w:eastAsia="en-US"/>
              </w:rPr>
              <w:drawing>
                <wp:anchor distT="0" distB="0" distL="114300" distR="114300" simplePos="0" relativeHeight="251923456" behindDoc="0" locked="0" layoutInCell="1" allowOverlap="1" wp14:anchorId="63571366" wp14:editId="0013615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740410</wp:posOffset>
                  </wp:positionV>
                  <wp:extent cx="834390" cy="1024890"/>
                  <wp:effectExtent l="0" t="0" r="3810" b="3810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Circus man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6BC">
              <w:rPr>
                <w:color w:val="000000" w:themeColor="text1"/>
                <w:sz w:val="18"/>
              </w:rPr>
              <w:t xml:space="preserve">Crazy Circus Fun Themed Activies &amp; Games.  </w:t>
            </w:r>
          </w:p>
        </w:tc>
        <w:tc>
          <w:tcPr>
            <w:tcW w:w="1530" w:type="dxa"/>
            <w:shd w:val="clear" w:color="auto" w:fill="auto"/>
          </w:tcPr>
          <w:p w14:paraId="39B9A3D7" w14:textId="2FFC605F" w:rsidR="00F816BC" w:rsidRDefault="00F816BC" w:rsidP="00850FE0">
            <w:pPr>
              <w:pStyle w:val="NoSpacing"/>
              <w:jc w:val="center"/>
              <w:rPr>
                <w:b/>
                <w:color w:val="000000" w:themeColor="text1"/>
                <w:sz w:val="18"/>
                <w:u w:val="single"/>
              </w:rPr>
            </w:pPr>
            <w:r w:rsidRPr="00F816BC">
              <w:rPr>
                <w:b/>
                <w:color w:val="000000" w:themeColor="text1"/>
                <w:sz w:val="18"/>
                <w:u w:val="single"/>
              </w:rPr>
              <w:t>MOVIES &amp; SKATE/TRAMP PARK</w:t>
            </w:r>
            <w:r>
              <w:rPr>
                <w:b/>
                <w:color w:val="000000" w:themeColor="text1"/>
                <w:sz w:val="18"/>
                <w:u w:val="single"/>
              </w:rPr>
              <w:t xml:space="preserve"> - $20.00</w:t>
            </w:r>
            <w:r w:rsidR="005565FE">
              <w:rPr>
                <w:b/>
                <w:color w:val="000000" w:themeColor="text1"/>
                <w:sz w:val="18"/>
                <w:u w:val="single"/>
              </w:rPr>
              <w:t>*</w:t>
            </w:r>
          </w:p>
          <w:p w14:paraId="00B5EC6C" w14:textId="6EC7BFBB" w:rsidR="00850FE0" w:rsidRPr="00484BCD" w:rsidRDefault="00F816BC" w:rsidP="00850FE0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>
              <w:rPr>
                <w:b/>
                <w:noProof/>
                <w:color w:val="000000" w:themeColor="text1"/>
                <w:sz w:val="16"/>
                <w:u w:val="single"/>
                <w:lang w:eastAsia="en-US"/>
              </w:rPr>
              <w:drawing>
                <wp:anchor distT="0" distB="0" distL="114300" distR="114300" simplePos="0" relativeHeight="251925504" behindDoc="0" locked="0" layoutInCell="1" allowOverlap="1" wp14:anchorId="4C477364" wp14:editId="0EEA29E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1290955</wp:posOffset>
                  </wp:positionV>
                  <wp:extent cx="925830" cy="555625"/>
                  <wp:effectExtent l="0" t="0" r="7620" b="0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mbo Dialled Up &amp; Movie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6BC">
              <w:rPr>
                <w:color w:val="000000" w:themeColor="text1"/>
                <w:sz w:val="18"/>
              </w:rPr>
              <w:t>Watch the latest 'Kung Fu Panda 3' @ Downtown Cinemas then enjoy Loads of Bouncy Flippy Fun &amp; You Can Bring Ya Scooters Too</w:t>
            </w:r>
          </w:p>
        </w:tc>
        <w:tc>
          <w:tcPr>
            <w:tcW w:w="1530" w:type="dxa"/>
            <w:shd w:val="clear" w:color="auto" w:fill="auto"/>
          </w:tcPr>
          <w:p w14:paraId="76123108" w14:textId="77777777" w:rsidR="00F816BC" w:rsidRPr="00F816BC" w:rsidRDefault="00F816BC" w:rsidP="00850FE0">
            <w:pPr>
              <w:pStyle w:val="NoSpacing"/>
              <w:jc w:val="center"/>
              <w:rPr>
                <w:b/>
                <w:color w:val="000000" w:themeColor="text1"/>
                <w:sz w:val="16"/>
                <w:u w:val="single"/>
              </w:rPr>
            </w:pPr>
            <w:r w:rsidRPr="00F816BC">
              <w:rPr>
                <w:b/>
                <w:color w:val="000000" w:themeColor="text1"/>
                <w:sz w:val="16"/>
                <w:u w:val="single"/>
              </w:rPr>
              <w:t>BIG G'S HIP HOP DANCE WORKSHOP &amp; GRAFFITI ART</w:t>
            </w:r>
          </w:p>
          <w:p w14:paraId="5E3B9A10" w14:textId="6CF65937" w:rsidR="00850FE0" w:rsidRPr="00484BCD" w:rsidRDefault="00F816BC" w:rsidP="00850FE0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>
              <w:rPr>
                <w:b/>
                <w:noProof/>
                <w:color w:val="auto"/>
                <w:u w:val="single"/>
                <w:lang w:eastAsia="en-US"/>
              </w:rPr>
              <w:drawing>
                <wp:anchor distT="0" distB="0" distL="114300" distR="114300" simplePos="0" relativeHeight="251927552" behindDoc="0" locked="0" layoutInCell="1" allowOverlap="1" wp14:anchorId="12EEF44D" wp14:editId="69578F7A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1146175</wp:posOffset>
                  </wp:positionV>
                  <wp:extent cx="552450" cy="655339"/>
                  <wp:effectExtent l="0" t="0" r="0" b="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Graffitti 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75" cy="65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color w:val="000000" w:themeColor="text1"/>
                <w:u w:val="single"/>
                <w:lang w:eastAsia="en-US"/>
              </w:rPr>
              <w:drawing>
                <wp:anchor distT="0" distB="0" distL="114300" distR="114300" simplePos="0" relativeHeight="251652094" behindDoc="1" locked="0" layoutInCell="1" allowOverlap="1" wp14:anchorId="168E91CC" wp14:editId="57F64844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1022350</wp:posOffset>
                  </wp:positionV>
                  <wp:extent cx="438150" cy="697865"/>
                  <wp:effectExtent l="0" t="0" r="0" b="6985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Hip Hop 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6BC">
              <w:rPr>
                <w:color w:val="000000" w:themeColor="text1"/>
                <w:sz w:val="18"/>
              </w:rPr>
              <w:t>Learn some of da latest moves and shake your stuff. Also bring along an old t-shirt and create an awesome new look</w:t>
            </w:r>
          </w:p>
        </w:tc>
        <w:tc>
          <w:tcPr>
            <w:tcW w:w="1530" w:type="dxa"/>
            <w:shd w:val="clear" w:color="auto" w:fill="auto"/>
          </w:tcPr>
          <w:p w14:paraId="0F9E9CE8" w14:textId="00458E7E" w:rsidR="00355129" w:rsidRPr="003630F3" w:rsidRDefault="00355129" w:rsidP="00355129">
            <w:pPr>
              <w:pStyle w:val="NoSpacing"/>
              <w:jc w:val="center"/>
              <w:rPr>
                <w:b/>
                <w:noProof/>
                <w:color w:val="000000" w:themeColor="text1"/>
                <w:u w:val="single"/>
                <w:lang w:eastAsia="en-US"/>
              </w:rPr>
            </w:pPr>
            <w:r w:rsidRPr="003630F3">
              <w:rPr>
                <w:b/>
                <w:noProof/>
                <w:color w:val="000000" w:themeColor="text1"/>
                <w:u w:val="single"/>
                <w:lang w:eastAsia="en-US"/>
              </w:rPr>
              <w:t>AUTUMN SPLASHTIME - $5.00</w:t>
            </w:r>
            <w:r w:rsidR="005565FE">
              <w:rPr>
                <w:b/>
                <w:noProof/>
                <w:color w:val="000000" w:themeColor="text1"/>
                <w:u w:val="single"/>
                <w:lang w:eastAsia="en-US"/>
              </w:rPr>
              <w:t>*</w:t>
            </w:r>
          </w:p>
          <w:p w14:paraId="2F9245CF" w14:textId="629BD747" w:rsidR="00850FE0" w:rsidRPr="00355129" w:rsidRDefault="00355129" w:rsidP="00850FE0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>
              <w:rPr>
                <w:noProof/>
                <w:color w:val="000000" w:themeColor="text1"/>
                <w:sz w:val="16"/>
                <w:lang w:eastAsia="en-US"/>
              </w:rPr>
              <w:drawing>
                <wp:anchor distT="0" distB="0" distL="114300" distR="114300" simplePos="0" relativeHeight="251930624" behindDoc="1" locked="0" layoutInCell="1" allowOverlap="1" wp14:anchorId="2627069F" wp14:editId="40C8A50E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879475</wp:posOffset>
                  </wp:positionV>
                  <wp:extent cx="834390" cy="970915"/>
                  <wp:effectExtent l="0" t="0" r="3810" b="635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Swimming 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129">
              <w:rPr>
                <w:color w:val="000000" w:themeColor="text1"/>
                <w:sz w:val="18"/>
              </w:rPr>
              <w:t>Awesome inflatables fun, crazy splash tank onsite and fun Junior's Pool @ Otaki Pools. PLUS Sausage Sizzle</w:t>
            </w:r>
          </w:p>
        </w:tc>
        <w:tc>
          <w:tcPr>
            <w:tcW w:w="1530" w:type="dxa"/>
            <w:tcBorders>
              <w:right w:val="single" w:sz="48" w:space="0" w:color="auto"/>
            </w:tcBorders>
            <w:shd w:val="clear" w:color="auto" w:fill="auto"/>
          </w:tcPr>
          <w:p w14:paraId="5B33FD1C" w14:textId="77777777" w:rsidR="00355129" w:rsidRDefault="00355129" w:rsidP="00850FE0">
            <w:pPr>
              <w:pStyle w:val="NoSpacing"/>
              <w:jc w:val="center"/>
              <w:rPr>
                <w:b/>
                <w:color w:val="000000" w:themeColor="text1"/>
                <w:u w:val="single"/>
              </w:rPr>
            </w:pPr>
            <w:r w:rsidRPr="00355129">
              <w:rPr>
                <w:b/>
                <w:color w:val="000000" w:themeColor="text1"/>
                <w:u w:val="single"/>
              </w:rPr>
              <w:t>DISNEY DAY</w:t>
            </w:r>
          </w:p>
          <w:p w14:paraId="198CEE05" w14:textId="760E3265" w:rsidR="00850FE0" w:rsidRPr="00821973" w:rsidRDefault="00355129" w:rsidP="00850FE0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>
              <w:rPr>
                <w:b/>
                <w:noProof/>
                <w:color w:val="000000" w:themeColor="text1"/>
                <w:u w:val="single"/>
                <w:lang w:eastAsia="en-US"/>
              </w:rPr>
              <w:drawing>
                <wp:anchor distT="0" distB="0" distL="114300" distR="114300" simplePos="0" relativeHeight="251929600" behindDoc="1" locked="0" layoutInCell="1" allowOverlap="1" wp14:anchorId="55E4345D" wp14:editId="2047624F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1588135</wp:posOffset>
                  </wp:positionV>
                  <wp:extent cx="968375" cy="523875"/>
                  <wp:effectExtent l="0" t="0" r="3175" b="9525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isney 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129">
              <w:rPr>
                <w:color w:val="000000" w:themeColor="text1"/>
                <w:sz w:val="18"/>
              </w:rPr>
              <w:t>Day stacked with loads of Disney Character themed activities and fun games</w:t>
            </w:r>
          </w:p>
        </w:tc>
        <w:tc>
          <w:tcPr>
            <w:tcW w:w="1674" w:type="dxa"/>
            <w:tcBorders>
              <w:left w:val="single" w:sz="48" w:space="0" w:color="auto"/>
            </w:tcBorders>
            <w:shd w:val="clear" w:color="auto" w:fill="auto"/>
          </w:tcPr>
          <w:p w14:paraId="71A39E84" w14:textId="77777777" w:rsidR="007D792B" w:rsidRPr="007D792B" w:rsidRDefault="007D792B" w:rsidP="007D792B">
            <w:pPr>
              <w:pStyle w:val="NoSpacing"/>
              <w:jc w:val="center"/>
              <w:rPr>
                <w:b/>
                <w:color w:val="000000" w:themeColor="text1"/>
                <w:sz w:val="18"/>
                <w:u w:val="single"/>
              </w:rPr>
            </w:pPr>
            <w:r w:rsidRPr="007D792B">
              <w:rPr>
                <w:b/>
                <w:color w:val="000000" w:themeColor="text1"/>
                <w:sz w:val="18"/>
                <w:u w:val="single"/>
              </w:rPr>
              <w:t>THE ULTIMATE CHALLENGE</w:t>
            </w:r>
          </w:p>
          <w:p w14:paraId="4E93E4CC" w14:textId="0B8C868D" w:rsidR="00850FE0" w:rsidRPr="00484BCD" w:rsidRDefault="003630F3" w:rsidP="007D792B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>
              <w:rPr>
                <w:noProof/>
                <w:color w:val="000000" w:themeColor="text1"/>
                <w:sz w:val="18"/>
                <w:lang w:eastAsia="en-US"/>
              </w:rPr>
              <w:drawing>
                <wp:anchor distT="0" distB="0" distL="114300" distR="114300" simplePos="0" relativeHeight="251905024" behindDoc="1" locked="0" layoutInCell="1" allowOverlap="1" wp14:anchorId="1ACE5014" wp14:editId="3F0DB1E2">
                  <wp:simplePos x="0" y="0"/>
                  <wp:positionH relativeFrom="column">
                    <wp:posOffset>-132080</wp:posOffset>
                  </wp:positionH>
                  <wp:positionV relativeFrom="paragraph">
                    <wp:posOffset>1259205</wp:posOffset>
                  </wp:positionV>
                  <wp:extent cx="1128395" cy="86641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ltimate-challenge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74" cy="87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92B" w:rsidRPr="007D792B">
              <w:rPr>
                <w:color w:val="000000" w:themeColor="text1"/>
                <w:sz w:val="18"/>
              </w:rPr>
              <w:t>Team vs Team. Taking on the 'Mental Mind Benders',  the 'Sporty Physical' games &amp; 'Crazy Co-Ordination Skill Testers' plus A Whole Lot of Luck.</w:t>
            </w:r>
          </w:p>
        </w:tc>
        <w:tc>
          <w:tcPr>
            <w:tcW w:w="1674" w:type="dxa"/>
            <w:shd w:val="clear" w:color="auto" w:fill="auto"/>
          </w:tcPr>
          <w:p w14:paraId="161DBE44" w14:textId="3096C684" w:rsidR="007D792B" w:rsidRPr="007D792B" w:rsidRDefault="007D792B" w:rsidP="00850FE0">
            <w:pPr>
              <w:pStyle w:val="NoSpacing"/>
              <w:jc w:val="center"/>
              <w:rPr>
                <w:b/>
                <w:color w:val="000000" w:themeColor="text1"/>
                <w:sz w:val="18"/>
                <w:u w:val="single"/>
              </w:rPr>
            </w:pPr>
            <w:r w:rsidRPr="007D792B">
              <w:rPr>
                <w:b/>
                <w:color w:val="000000" w:themeColor="text1"/>
                <w:sz w:val="18"/>
                <w:u w:val="single"/>
              </w:rPr>
              <w:t>MOVIES &amp; TRAMP/SKATE PARK - $20.00</w:t>
            </w:r>
            <w:r w:rsidR="005565FE">
              <w:rPr>
                <w:b/>
                <w:color w:val="000000" w:themeColor="text1"/>
                <w:sz w:val="18"/>
                <w:u w:val="single"/>
              </w:rPr>
              <w:t>*</w:t>
            </w:r>
          </w:p>
          <w:p w14:paraId="1ABD3BAE" w14:textId="194D2193" w:rsidR="00850FE0" w:rsidRPr="00484BCD" w:rsidRDefault="00F816BC" w:rsidP="00850FE0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>
              <w:rPr>
                <w:b/>
                <w:noProof/>
                <w:color w:val="000000" w:themeColor="text1"/>
                <w:sz w:val="16"/>
                <w:u w:val="single"/>
                <w:lang w:eastAsia="en-US"/>
              </w:rPr>
              <w:drawing>
                <wp:anchor distT="0" distB="0" distL="114300" distR="114300" simplePos="0" relativeHeight="251900928" behindDoc="0" locked="0" layoutInCell="1" allowOverlap="1" wp14:anchorId="1AF424FE" wp14:editId="741C466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1268095</wp:posOffset>
                  </wp:positionV>
                  <wp:extent cx="925830" cy="555625"/>
                  <wp:effectExtent l="0" t="0" r="762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mbo Dialled Up &amp; Movie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92B" w:rsidRPr="007D792B">
              <w:rPr>
                <w:color w:val="000000" w:themeColor="text1"/>
                <w:sz w:val="16"/>
              </w:rPr>
              <w:t xml:space="preserve">Watch the newest version of Snow White 'The Huntsman: Winters War' @ Downtown Cinemas then Go Bouncy Crazy Or Bring Your Own Scooter &amp; Rip It Up At The Skate Park   </w:t>
            </w:r>
          </w:p>
        </w:tc>
        <w:tc>
          <w:tcPr>
            <w:tcW w:w="1674" w:type="dxa"/>
            <w:shd w:val="clear" w:color="auto" w:fill="auto"/>
          </w:tcPr>
          <w:p w14:paraId="570B4AAA" w14:textId="50EB4EBF" w:rsidR="007D792B" w:rsidRPr="005565FE" w:rsidRDefault="007D792B" w:rsidP="00850FE0">
            <w:pPr>
              <w:pStyle w:val="NoSpacing"/>
              <w:jc w:val="center"/>
              <w:rPr>
                <w:b/>
                <w:color w:val="000000" w:themeColor="text1"/>
                <w:sz w:val="16"/>
                <w:u w:val="single"/>
              </w:rPr>
            </w:pPr>
            <w:r w:rsidRPr="005565FE">
              <w:rPr>
                <w:b/>
                <w:color w:val="000000" w:themeColor="text1"/>
                <w:sz w:val="16"/>
                <w:u w:val="single"/>
              </w:rPr>
              <w:t>ADRENALIN FOREST &amp; JETTY FISHING - $2</w:t>
            </w:r>
            <w:r w:rsidR="008A6750" w:rsidRPr="005565FE">
              <w:rPr>
                <w:b/>
                <w:color w:val="000000" w:themeColor="text1"/>
                <w:sz w:val="16"/>
                <w:u w:val="single"/>
              </w:rPr>
              <w:t>5</w:t>
            </w:r>
            <w:r w:rsidRPr="005565FE">
              <w:rPr>
                <w:b/>
                <w:color w:val="000000" w:themeColor="text1"/>
                <w:sz w:val="16"/>
                <w:u w:val="single"/>
              </w:rPr>
              <w:t>.00</w:t>
            </w:r>
            <w:r w:rsidR="005565FE" w:rsidRPr="005565FE">
              <w:rPr>
                <w:b/>
                <w:color w:val="000000" w:themeColor="text1"/>
                <w:sz w:val="16"/>
                <w:u w:val="single"/>
              </w:rPr>
              <w:t>*</w:t>
            </w:r>
          </w:p>
          <w:p w14:paraId="68A74652" w14:textId="3D56A55B" w:rsidR="00850FE0" w:rsidRPr="00484BCD" w:rsidRDefault="007D792B" w:rsidP="00850FE0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>
              <w:rPr>
                <w:noProof/>
                <w:color w:val="000000" w:themeColor="text1"/>
                <w:sz w:val="18"/>
                <w:lang w:eastAsia="en-US"/>
              </w:rPr>
              <w:drawing>
                <wp:anchor distT="0" distB="0" distL="114300" distR="114300" simplePos="0" relativeHeight="251901952" behindDoc="1" locked="0" layoutInCell="1" allowOverlap="1" wp14:anchorId="32442769" wp14:editId="6463C9E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1229995</wp:posOffset>
                  </wp:positionV>
                  <wp:extent cx="925830" cy="638175"/>
                  <wp:effectExtent l="0" t="0" r="7620" b="9525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Adrenalin Highwire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237" cy="63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792B">
              <w:rPr>
                <w:color w:val="000000" w:themeColor="text1"/>
                <w:sz w:val="16"/>
              </w:rPr>
              <w:t xml:space="preserve">No1 for Highwire fun. Feel the fear and do it anyway. **Designed for all skill levels**. Then Go Fishing off a jetty at Paramata Boat Sheds (if raining going for lunch @ BK then fishing) </w:t>
            </w:r>
          </w:p>
        </w:tc>
        <w:tc>
          <w:tcPr>
            <w:tcW w:w="1674" w:type="dxa"/>
            <w:shd w:val="clear" w:color="auto" w:fill="auto"/>
          </w:tcPr>
          <w:p w14:paraId="5047F31E" w14:textId="24D71EC5" w:rsidR="003630F3" w:rsidRPr="005565FE" w:rsidRDefault="003630F3" w:rsidP="00850FE0">
            <w:pPr>
              <w:pStyle w:val="NoSpacing"/>
              <w:jc w:val="center"/>
              <w:rPr>
                <w:b/>
                <w:noProof/>
                <w:color w:val="000000" w:themeColor="text1"/>
                <w:sz w:val="18"/>
                <w:u w:val="single"/>
                <w:lang w:eastAsia="en-US"/>
              </w:rPr>
            </w:pPr>
            <w:r w:rsidRPr="005565FE">
              <w:rPr>
                <w:b/>
                <w:noProof/>
                <w:color w:val="000000" w:themeColor="text1"/>
                <w:sz w:val="18"/>
                <w:u w:val="single"/>
                <w:lang w:eastAsia="en-US"/>
              </w:rPr>
              <w:t>AUTUMN SPLASHTIME - $5.00</w:t>
            </w:r>
            <w:r w:rsidR="005565FE" w:rsidRPr="005565FE">
              <w:rPr>
                <w:b/>
                <w:noProof/>
                <w:color w:val="000000" w:themeColor="text1"/>
                <w:sz w:val="18"/>
                <w:u w:val="single"/>
                <w:lang w:eastAsia="en-US"/>
              </w:rPr>
              <w:t>*</w:t>
            </w:r>
          </w:p>
          <w:p w14:paraId="744195E5" w14:textId="100247C7" w:rsidR="00850FE0" w:rsidRPr="00484BCD" w:rsidRDefault="003630F3" w:rsidP="003630F3">
            <w:pPr>
              <w:pStyle w:val="NoSpacing"/>
              <w:jc w:val="center"/>
              <w:rPr>
                <w:color w:val="000000" w:themeColor="text1"/>
                <w:sz w:val="16"/>
              </w:rPr>
            </w:pPr>
            <w:r w:rsidRPr="003630F3">
              <w:rPr>
                <w:noProof/>
                <w:color w:val="000000" w:themeColor="text1"/>
                <w:sz w:val="18"/>
                <w:lang w:eastAsia="en-US"/>
              </w:rPr>
              <w:drawing>
                <wp:anchor distT="0" distB="0" distL="114300" distR="114300" simplePos="0" relativeHeight="251902976" behindDoc="0" locked="0" layoutInCell="1" allowOverlap="1" wp14:anchorId="2F581D1B" wp14:editId="5C3E20E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1156970</wp:posOffset>
                  </wp:positionV>
                  <wp:extent cx="1026795" cy="657225"/>
                  <wp:effectExtent l="0" t="0" r="1905" b="9525"/>
                  <wp:wrapNone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Swimming 2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90" cy="65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0F3">
              <w:rPr>
                <w:color w:val="000000" w:themeColor="text1"/>
                <w:sz w:val="18"/>
              </w:rPr>
              <w:t>@ Otaki Indoor Pools.  Awesome Inflatables, Crazy Splash Tank onsite and fun Junior's Pool. PLUS Sausage Sizzle</w:t>
            </w:r>
          </w:p>
        </w:tc>
        <w:tc>
          <w:tcPr>
            <w:tcW w:w="1674" w:type="dxa"/>
            <w:tcBorders>
              <w:right w:val="single" w:sz="48" w:space="0" w:color="auto"/>
            </w:tcBorders>
            <w:shd w:val="clear" w:color="auto" w:fill="auto"/>
          </w:tcPr>
          <w:p w14:paraId="050A36BE" w14:textId="7FEA7169" w:rsidR="003630F3" w:rsidRDefault="003630F3" w:rsidP="00850FE0">
            <w:pPr>
              <w:pStyle w:val="NoSpacing"/>
              <w:jc w:val="center"/>
              <w:rPr>
                <w:b/>
                <w:color w:val="000000" w:themeColor="text1"/>
                <w:u w:val="single"/>
              </w:rPr>
            </w:pPr>
            <w:r w:rsidRPr="003630F3">
              <w:rPr>
                <w:b/>
                <w:color w:val="000000" w:themeColor="text1"/>
                <w:u w:val="single"/>
              </w:rPr>
              <w:t xml:space="preserve">COOL BAKE-A-CAKE-A-DECORATOR  </w:t>
            </w:r>
          </w:p>
          <w:p w14:paraId="132077CB" w14:textId="42E738BE" w:rsidR="00850FE0" w:rsidRPr="00484BCD" w:rsidRDefault="003630F3" w:rsidP="00850FE0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>
              <w:rPr>
                <w:noProof/>
                <w:color w:val="000000" w:themeColor="text1"/>
                <w:sz w:val="18"/>
                <w:lang w:eastAsia="en-US"/>
              </w:rPr>
              <w:drawing>
                <wp:anchor distT="0" distB="0" distL="114300" distR="114300" simplePos="0" relativeHeight="251904000" behindDoc="1" locked="0" layoutInCell="1" allowOverlap="1" wp14:anchorId="4E85470B" wp14:editId="2DFE9607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1074420</wp:posOffset>
                  </wp:positionV>
                  <wp:extent cx="942975" cy="791845"/>
                  <wp:effectExtent l="0" t="0" r="9525" b="8255"/>
                  <wp:wrapNone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Baking 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0F3">
              <w:rPr>
                <w:color w:val="000000" w:themeColor="text1"/>
                <w:sz w:val="18"/>
              </w:rPr>
              <w:t>Learn the ART of creative design and piping to bake a masterpiece to be eaten and enjoyed.  Loads of fun challenging activities.</w:t>
            </w:r>
          </w:p>
        </w:tc>
      </w:tr>
      <w:tr w:rsidR="00F816BC" w:rsidRPr="00312111" w14:paraId="0F71A955" w14:textId="77777777" w:rsidTr="00F816BC">
        <w:trPr>
          <w:trHeight w:val="278"/>
        </w:trPr>
        <w:tc>
          <w:tcPr>
            <w:tcW w:w="1530" w:type="dxa"/>
            <w:tcBorders>
              <w:left w:val="single" w:sz="48" w:space="0" w:color="auto"/>
            </w:tcBorders>
            <w:shd w:val="clear" w:color="auto" w:fill="FF0000"/>
          </w:tcPr>
          <w:p w14:paraId="6238DC10" w14:textId="21CF47E6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312111">
              <w:rPr>
                <w:b/>
                <w:color w:val="000000" w:themeColor="text1"/>
              </w:rPr>
              <w:t xml:space="preserve">Mon </w:t>
            </w:r>
            <w:r>
              <w:rPr>
                <w:b/>
                <w:color w:val="000000" w:themeColor="text1"/>
              </w:rPr>
              <w:t>25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530" w:type="dxa"/>
          </w:tcPr>
          <w:p w14:paraId="3A5F34A5" w14:textId="7D005519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Tue 26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530" w:type="dxa"/>
          </w:tcPr>
          <w:p w14:paraId="717367D1" w14:textId="25454865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Wed 27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530" w:type="dxa"/>
          </w:tcPr>
          <w:p w14:paraId="7362C0DF" w14:textId="152E8C73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Thu 28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530" w:type="dxa"/>
            <w:tcBorders>
              <w:right w:val="single" w:sz="48" w:space="0" w:color="auto"/>
            </w:tcBorders>
          </w:tcPr>
          <w:p w14:paraId="2E8E2645" w14:textId="783BBB86" w:rsidR="00F816BC" w:rsidRPr="00312111" w:rsidRDefault="00F816BC" w:rsidP="00F816BC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312111">
              <w:rPr>
                <w:b/>
                <w:color w:val="000000" w:themeColor="text1"/>
              </w:rPr>
              <w:t xml:space="preserve">Fri </w:t>
            </w:r>
            <w:r>
              <w:rPr>
                <w:b/>
                <w:color w:val="000000" w:themeColor="text1"/>
              </w:rPr>
              <w:t>29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tcBorders>
              <w:left w:val="single" w:sz="48" w:space="0" w:color="auto"/>
            </w:tcBorders>
            <w:shd w:val="clear" w:color="auto" w:fill="FF0000"/>
          </w:tcPr>
          <w:p w14:paraId="1E5EF744" w14:textId="29B18FBF" w:rsidR="00F816BC" w:rsidRDefault="00F816BC" w:rsidP="00F816BC">
            <w:pPr>
              <w:pStyle w:val="NoSpacing"/>
              <w:jc w:val="center"/>
              <w:rPr>
                <w:color w:val="000000" w:themeColor="text1"/>
              </w:rPr>
            </w:pPr>
            <w:r w:rsidRPr="00312111">
              <w:rPr>
                <w:b/>
                <w:color w:val="000000" w:themeColor="text1"/>
              </w:rPr>
              <w:t xml:space="preserve">Mon </w:t>
            </w:r>
            <w:r>
              <w:rPr>
                <w:b/>
                <w:color w:val="000000" w:themeColor="text1"/>
              </w:rPr>
              <w:t>25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shd w:val="clear" w:color="auto" w:fill="auto"/>
          </w:tcPr>
          <w:p w14:paraId="3C40A925" w14:textId="5E1E56E2" w:rsidR="00F816BC" w:rsidRDefault="00F816BC" w:rsidP="00F816BC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Tue 26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shd w:val="clear" w:color="auto" w:fill="auto"/>
          </w:tcPr>
          <w:p w14:paraId="17A5C82F" w14:textId="35BF78DC" w:rsidR="00F816BC" w:rsidRDefault="00F816BC" w:rsidP="00F816BC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Wed 27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shd w:val="clear" w:color="auto" w:fill="auto"/>
          </w:tcPr>
          <w:p w14:paraId="4DFD8173" w14:textId="7620106F" w:rsidR="00F816BC" w:rsidRDefault="00F816BC" w:rsidP="00F816BC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Thu 28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  <w:tc>
          <w:tcPr>
            <w:tcW w:w="1674" w:type="dxa"/>
            <w:tcBorders>
              <w:right w:val="single" w:sz="48" w:space="0" w:color="auto"/>
            </w:tcBorders>
            <w:shd w:val="clear" w:color="auto" w:fill="auto"/>
          </w:tcPr>
          <w:p w14:paraId="115BF278" w14:textId="534430CC" w:rsidR="00F816BC" w:rsidRDefault="00F816BC" w:rsidP="00F816BC">
            <w:pPr>
              <w:pStyle w:val="NoSpacing"/>
              <w:jc w:val="center"/>
              <w:rPr>
                <w:color w:val="000000" w:themeColor="text1"/>
              </w:rPr>
            </w:pPr>
            <w:r w:rsidRPr="00312111">
              <w:rPr>
                <w:b/>
                <w:color w:val="000000" w:themeColor="text1"/>
              </w:rPr>
              <w:t xml:space="preserve">Fri </w:t>
            </w:r>
            <w:r>
              <w:rPr>
                <w:b/>
                <w:color w:val="000000" w:themeColor="text1"/>
              </w:rPr>
              <w:t>29</w:t>
            </w:r>
            <w:r w:rsidRPr="00F816BC">
              <w:rPr>
                <w:b/>
                <w:color w:val="000000" w:themeColor="text1"/>
                <w:vertAlign w:val="superscript"/>
              </w:rPr>
              <w:t>th</w:t>
            </w:r>
            <w:r>
              <w:rPr>
                <w:b/>
                <w:color w:val="000000" w:themeColor="text1"/>
              </w:rPr>
              <w:t xml:space="preserve"> Apr</w:t>
            </w:r>
          </w:p>
        </w:tc>
      </w:tr>
      <w:tr w:rsidR="003630F3" w:rsidRPr="00312111" w14:paraId="5C29C538" w14:textId="77777777" w:rsidTr="00A701A0">
        <w:trPr>
          <w:trHeight w:val="3662"/>
        </w:trPr>
        <w:tc>
          <w:tcPr>
            <w:tcW w:w="1530" w:type="dxa"/>
            <w:tcBorders>
              <w:left w:val="single" w:sz="48" w:space="0" w:color="auto"/>
              <w:bottom w:val="single" w:sz="48" w:space="0" w:color="auto"/>
            </w:tcBorders>
            <w:shd w:val="clear" w:color="auto" w:fill="D9D9D9" w:themeFill="background1" w:themeFillShade="D9"/>
          </w:tcPr>
          <w:p w14:paraId="0BF35537" w14:textId="15A75806" w:rsidR="003630F3" w:rsidRPr="008950CE" w:rsidRDefault="003630F3" w:rsidP="003630F3">
            <w:pPr>
              <w:jc w:val="center"/>
              <w:rPr>
                <w:color w:val="000000" w:themeColor="text1"/>
                <w:u w:val="single"/>
              </w:rPr>
            </w:pPr>
            <w:r w:rsidRPr="003630F3">
              <w:rPr>
                <w:b/>
                <w:noProof/>
                <w:color w:val="auto"/>
                <w:u w:val="single"/>
                <w:lang w:eastAsia="en-US"/>
              </w:rPr>
              <w:drawing>
                <wp:anchor distT="0" distB="0" distL="114300" distR="114300" simplePos="0" relativeHeight="251917312" behindDoc="0" locked="0" layoutInCell="1" allowOverlap="1" wp14:anchorId="2B217238" wp14:editId="4FE8AB8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231775</wp:posOffset>
                  </wp:positionV>
                  <wp:extent cx="925830" cy="615950"/>
                  <wp:effectExtent l="0" t="0" r="7620" b="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Anzac day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0F3">
              <w:rPr>
                <w:b/>
                <w:color w:val="auto"/>
                <w:u w:val="single"/>
              </w:rPr>
              <w:t>CLOSED</w:t>
            </w:r>
          </w:p>
        </w:tc>
        <w:tc>
          <w:tcPr>
            <w:tcW w:w="1530" w:type="dxa"/>
            <w:tcBorders>
              <w:bottom w:val="single" w:sz="48" w:space="0" w:color="auto"/>
            </w:tcBorders>
          </w:tcPr>
          <w:p w14:paraId="4993C6EE" w14:textId="792E1441" w:rsidR="003630F3" w:rsidRPr="00355129" w:rsidRDefault="00355129" w:rsidP="003630F3">
            <w:pPr>
              <w:pStyle w:val="NoSpacing"/>
              <w:jc w:val="center"/>
              <w:rPr>
                <w:b/>
                <w:color w:val="000000" w:themeColor="text1"/>
                <w:sz w:val="18"/>
                <w:u w:val="single"/>
              </w:rPr>
            </w:pPr>
            <w:r w:rsidRPr="00355129">
              <w:rPr>
                <w:b/>
                <w:color w:val="000000" w:themeColor="text1"/>
                <w:sz w:val="18"/>
                <w:u w:val="single"/>
              </w:rPr>
              <w:t>BEING A KIWI &amp; AWESOME A.N.Z.A.C  DAY ACTIVITIES</w:t>
            </w:r>
          </w:p>
          <w:p w14:paraId="1118D95A" w14:textId="3D034B34" w:rsidR="00355129" w:rsidRDefault="00355129" w:rsidP="003630F3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US"/>
              </w:rPr>
              <w:drawing>
                <wp:anchor distT="0" distB="0" distL="114300" distR="114300" simplePos="0" relativeHeight="251931648" behindDoc="0" locked="0" layoutInCell="1" allowOverlap="1" wp14:anchorId="24334270" wp14:editId="38E13AFC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819785</wp:posOffset>
                  </wp:positionV>
                  <wp:extent cx="918282" cy="514350"/>
                  <wp:effectExtent l="0" t="0" r="0" b="0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ANZAC Poppy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74" cy="51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129">
              <w:rPr>
                <w:color w:val="000000" w:themeColor="text1"/>
                <w:sz w:val="18"/>
              </w:rPr>
              <w:t>Celebrating our ANZAC past and enjoying everything about being a Kiwi.</w:t>
            </w:r>
          </w:p>
        </w:tc>
        <w:tc>
          <w:tcPr>
            <w:tcW w:w="1530" w:type="dxa"/>
            <w:tcBorders>
              <w:bottom w:val="single" w:sz="48" w:space="0" w:color="auto"/>
            </w:tcBorders>
          </w:tcPr>
          <w:p w14:paraId="62A76E79" w14:textId="4F517BB2" w:rsidR="003630F3" w:rsidRDefault="00355129" w:rsidP="003630F3">
            <w:pPr>
              <w:jc w:val="center"/>
              <w:rPr>
                <w:b/>
                <w:color w:val="000000" w:themeColor="text1"/>
                <w:sz w:val="16"/>
                <w:u w:val="single"/>
              </w:rPr>
            </w:pPr>
            <w:r w:rsidRPr="00355129">
              <w:rPr>
                <w:b/>
                <w:color w:val="000000" w:themeColor="text1"/>
                <w:sz w:val="16"/>
                <w:u w:val="single"/>
              </w:rPr>
              <w:t>HORSE VAULTING CLUB &amp; PETS DAY</w:t>
            </w:r>
            <w:r w:rsidR="00A71D9F">
              <w:rPr>
                <w:b/>
                <w:color w:val="000000" w:themeColor="text1"/>
                <w:sz w:val="16"/>
                <w:u w:val="single"/>
              </w:rPr>
              <w:t xml:space="preserve"> - $15.00</w:t>
            </w:r>
            <w:r w:rsidR="005565FE">
              <w:rPr>
                <w:b/>
                <w:color w:val="000000" w:themeColor="text1"/>
                <w:sz w:val="16"/>
                <w:u w:val="single"/>
              </w:rPr>
              <w:t>*</w:t>
            </w:r>
          </w:p>
          <w:p w14:paraId="01571848" w14:textId="29F77DF6" w:rsidR="00A71D9F" w:rsidRPr="00A71D9F" w:rsidRDefault="00A71D9F" w:rsidP="003630F3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US"/>
              </w:rPr>
              <w:drawing>
                <wp:anchor distT="0" distB="0" distL="114300" distR="114300" simplePos="0" relativeHeight="251932672" behindDoc="0" locked="0" layoutInCell="1" allowOverlap="1" wp14:anchorId="33F0B369" wp14:editId="4D8E22E2">
                  <wp:simplePos x="0" y="0"/>
                  <wp:positionH relativeFrom="column">
                    <wp:posOffset>-36829</wp:posOffset>
                  </wp:positionH>
                  <wp:positionV relativeFrom="paragraph">
                    <wp:posOffset>1212850</wp:posOffset>
                  </wp:positionV>
                  <wp:extent cx="895350" cy="609600"/>
                  <wp:effectExtent l="0" t="0" r="0" b="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Vaulting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1D9F">
              <w:rPr>
                <w:color w:val="000000" w:themeColor="text1"/>
                <w:sz w:val="16"/>
              </w:rPr>
              <w:t>Let the professionals teach you to do amazing tricks on the back of a horse and then have Fun themed activities spoiling our favourite little animal friends</w:t>
            </w:r>
            <w:r w:rsidRPr="00A71D9F">
              <w:rPr>
                <w:color w:val="000000" w:themeColor="text1"/>
              </w:rPr>
              <w:t xml:space="preserve">  </w:t>
            </w:r>
          </w:p>
        </w:tc>
        <w:tc>
          <w:tcPr>
            <w:tcW w:w="1530" w:type="dxa"/>
            <w:tcBorders>
              <w:bottom w:val="single" w:sz="48" w:space="0" w:color="auto"/>
            </w:tcBorders>
          </w:tcPr>
          <w:p w14:paraId="3B8735D2" w14:textId="219901D8" w:rsidR="003630F3" w:rsidRDefault="002E2481" w:rsidP="003630F3">
            <w:pPr>
              <w:pStyle w:val="NoSpacing"/>
              <w:jc w:val="center"/>
              <w:rPr>
                <w:b/>
                <w:color w:val="000000" w:themeColor="text1"/>
                <w:sz w:val="18"/>
                <w:u w:val="single"/>
              </w:rPr>
            </w:pPr>
            <w:r>
              <w:rPr>
                <w:b/>
                <w:color w:val="000000" w:themeColor="text1"/>
                <w:sz w:val="18"/>
                <w:u w:val="single"/>
              </w:rPr>
              <w:t>GYM FUN</w:t>
            </w:r>
            <w:r w:rsidR="00A71D9F" w:rsidRPr="00A71D9F">
              <w:rPr>
                <w:b/>
                <w:color w:val="000000" w:themeColor="text1"/>
                <w:sz w:val="18"/>
                <w:u w:val="single"/>
              </w:rPr>
              <w:t xml:space="preserve"> &amp; STRIKE 10 PIN BOWLING</w:t>
            </w:r>
            <w:r w:rsidR="00A71D9F">
              <w:rPr>
                <w:b/>
                <w:color w:val="000000" w:themeColor="text1"/>
                <w:sz w:val="18"/>
                <w:u w:val="single"/>
              </w:rPr>
              <w:t xml:space="preserve"> - $15.00</w:t>
            </w:r>
            <w:r w:rsidR="005565FE">
              <w:rPr>
                <w:b/>
                <w:color w:val="000000" w:themeColor="text1"/>
                <w:sz w:val="18"/>
                <w:u w:val="single"/>
              </w:rPr>
              <w:t>*</w:t>
            </w:r>
          </w:p>
          <w:p w14:paraId="054B39AF" w14:textId="7FF3D567" w:rsidR="00A71D9F" w:rsidRPr="00A71D9F" w:rsidRDefault="008A6750" w:rsidP="003630F3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sz w:val="16"/>
                <w:lang w:eastAsia="en-US"/>
              </w:rPr>
              <w:drawing>
                <wp:anchor distT="0" distB="0" distL="114300" distR="114300" simplePos="0" relativeHeight="251936768" behindDoc="1" locked="0" layoutInCell="1" allowOverlap="1" wp14:anchorId="1E87434F" wp14:editId="610E3504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1296035</wp:posOffset>
                  </wp:positionV>
                  <wp:extent cx="1112702" cy="514350"/>
                  <wp:effectExtent l="0" t="0" r="0" b="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Kapiti Gymnastics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66" cy="51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16"/>
                <w:lang w:eastAsia="en-US"/>
              </w:rPr>
              <w:drawing>
                <wp:anchor distT="0" distB="0" distL="114300" distR="114300" simplePos="0" relativeHeight="251934720" behindDoc="1" locked="0" layoutInCell="1" allowOverlap="1" wp14:anchorId="692A9DFA" wp14:editId="484EDA7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895985</wp:posOffset>
                  </wp:positionV>
                  <wp:extent cx="933450" cy="401320"/>
                  <wp:effectExtent l="0" t="0" r="0" b="0"/>
                  <wp:wrapTight wrapText="bothSides">
                    <wp:wrapPolygon edited="0">
                      <wp:start x="8816" y="0"/>
                      <wp:lineTo x="0" y="11278"/>
                      <wp:lineTo x="0" y="16405"/>
                      <wp:lineTo x="2204" y="20506"/>
                      <wp:lineTo x="2645" y="20506"/>
                      <wp:lineTo x="21159" y="20506"/>
                      <wp:lineTo x="21159" y="15380"/>
                      <wp:lineTo x="18073" y="0"/>
                      <wp:lineTo x="8816" y="0"/>
                    </wp:wrapPolygon>
                  </wp:wrapTight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Kapiti Bowling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1D9F" w:rsidRPr="00A71D9F">
              <w:rPr>
                <w:color w:val="000000" w:themeColor="text1"/>
                <w:sz w:val="16"/>
              </w:rPr>
              <w:t xml:space="preserve">Loads of crash mats, jumping, rolling, flipping fun and then  Have fun striking it up and trying to bet your friends.  </w:t>
            </w:r>
          </w:p>
        </w:tc>
        <w:tc>
          <w:tcPr>
            <w:tcW w:w="1530" w:type="dxa"/>
            <w:tcBorders>
              <w:bottom w:val="single" w:sz="48" w:space="0" w:color="auto"/>
              <w:right w:val="single" w:sz="48" w:space="0" w:color="auto"/>
            </w:tcBorders>
          </w:tcPr>
          <w:p w14:paraId="31F0928B" w14:textId="42FB2BCE" w:rsidR="003630F3" w:rsidRPr="00194928" w:rsidRDefault="00A71D9F" w:rsidP="003630F3">
            <w:pPr>
              <w:pStyle w:val="NoSpacing"/>
              <w:jc w:val="center"/>
              <w:rPr>
                <w:color w:val="000000" w:themeColor="text1"/>
              </w:rPr>
            </w:pPr>
            <w:r w:rsidRPr="00A71D9F">
              <w:rPr>
                <w:b/>
                <w:color w:val="000000" w:themeColor="text1"/>
                <w:u w:val="single"/>
              </w:rPr>
              <w:t xml:space="preserve">AWESOME BARMY ARMY </w:t>
            </w:r>
            <w:r w:rsidRPr="00A71D9F">
              <w:rPr>
                <w:color w:val="000000" w:themeColor="text1"/>
                <w:sz w:val="18"/>
              </w:rPr>
              <w:t>Make your own military dog tags, camo dress up, assault course plus fun games like Rescue Mission, Mine Field Race &amp; Bombs Away</w:t>
            </w:r>
            <w:r>
              <w:rPr>
                <w:noProof/>
                <w:color w:val="000000" w:themeColor="text1"/>
                <w:lang w:eastAsia="en-US"/>
              </w:rPr>
              <w:drawing>
                <wp:inline distT="0" distB="0" distL="0" distR="0" wp14:anchorId="38CC53B4" wp14:editId="36184B94">
                  <wp:extent cx="834390" cy="771525"/>
                  <wp:effectExtent l="0" t="0" r="3810" b="952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Military day 1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tcBorders>
              <w:left w:val="single" w:sz="48" w:space="0" w:color="auto"/>
              <w:bottom w:val="single" w:sz="48" w:space="0" w:color="auto"/>
            </w:tcBorders>
            <w:shd w:val="clear" w:color="auto" w:fill="D9D9D9" w:themeFill="background1" w:themeFillShade="D9"/>
          </w:tcPr>
          <w:p w14:paraId="7532A4A9" w14:textId="7780FB8E" w:rsidR="003630F3" w:rsidRPr="003630F3" w:rsidRDefault="003630F3" w:rsidP="003630F3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3630F3">
              <w:rPr>
                <w:b/>
                <w:noProof/>
                <w:color w:val="auto"/>
                <w:u w:val="single"/>
                <w:lang w:eastAsia="en-US"/>
              </w:rPr>
              <w:drawing>
                <wp:anchor distT="0" distB="0" distL="114300" distR="114300" simplePos="0" relativeHeight="251916288" behindDoc="0" locked="0" layoutInCell="1" allowOverlap="1" wp14:anchorId="675CA933" wp14:editId="2F5210F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231775</wp:posOffset>
                  </wp:positionV>
                  <wp:extent cx="925830" cy="615950"/>
                  <wp:effectExtent l="0" t="0" r="7620" b="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Anzac day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0F3">
              <w:rPr>
                <w:b/>
                <w:color w:val="auto"/>
                <w:u w:val="single"/>
              </w:rPr>
              <w:t>CLOSED</w:t>
            </w:r>
          </w:p>
        </w:tc>
        <w:tc>
          <w:tcPr>
            <w:tcW w:w="1674" w:type="dxa"/>
            <w:tcBorders>
              <w:bottom w:val="single" w:sz="48" w:space="0" w:color="auto"/>
            </w:tcBorders>
            <w:shd w:val="clear" w:color="auto" w:fill="auto"/>
          </w:tcPr>
          <w:p w14:paraId="4EC9114B" w14:textId="44B3B3C4" w:rsidR="003630F3" w:rsidRDefault="003630F3" w:rsidP="003630F3">
            <w:pPr>
              <w:pStyle w:val="NoSpacing"/>
              <w:jc w:val="center"/>
              <w:rPr>
                <w:b/>
                <w:color w:val="000000" w:themeColor="text1"/>
                <w:u w:val="single"/>
              </w:rPr>
            </w:pPr>
            <w:r w:rsidRPr="003630F3">
              <w:rPr>
                <w:b/>
                <w:color w:val="000000" w:themeColor="text1"/>
                <w:u w:val="single"/>
              </w:rPr>
              <w:t>KEEPING IT KIWIANA</w:t>
            </w:r>
          </w:p>
          <w:p w14:paraId="32E3D0DB" w14:textId="14CBF40A" w:rsidR="003630F3" w:rsidRPr="00484BCD" w:rsidRDefault="003630F3" w:rsidP="003630F3">
            <w:pPr>
              <w:pStyle w:val="NoSpacing"/>
              <w:jc w:val="center"/>
              <w:rPr>
                <w:color w:val="000000" w:themeColor="text1"/>
              </w:rPr>
            </w:pPr>
            <w:r w:rsidRPr="003630F3">
              <w:rPr>
                <w:noProof/>
                <w:color w:val="000000" w:themeColor="text1"/>
                <w:sz w:val="18"/>
                <w:lang w:eastAsia="en-US"/>
              </w:rPr>
              <w:drawing>
                <wp:anchor distT="0" distB="0" distL="114300" distR="114300" simplePos="0" relativeHeight="251918336" behindDoc="0" locked="0" layoutInCell="1" allowOverlap="1" wp14:anchorId="5D5CF023" wp14:editId="4AC8BD3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857885</wp:posOffset>
                  </wp:positionV>
                  <wp:extent cx="1028065" cy="971550"/>
                  <wp:effectExtent l="0" t="0" r="635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kiwiana-art-stamp-sheet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0F3">
              <w:rPr>
                <w:color w:val="000000" w:themeColor="text1"/>
                <w:sz w:val="18"/>
              </w:rPr>
              <w:t>Loads of fun celebrating our ANZAC Past and everything about being a 'Kiwi'</w:t>
            </w:r>
          </w:p>
        </w:tc>
        <w:tc>
          <w:tcPr>
            <w:tcW w:w="1674" w:type="dxa"/>
            <w:tcBorders>
              <w:bottom w:val="single" w:sz="48" w:space="0" w:color="auto"/>
            </w:tcBorders>
            <w:shd w:val="clear" w:color="auto" w:fill="auto"/>
          </w:tcPr>
          <w:p w14:paraId="1EC81487" w14:textId="5D38E87B" w:rsidR="003630F3" w:rsidRDefault="004939A8" w:rsidP="003630F3">
            <w:pPr>
              <w:jc w:val="center"/>
              <w:rPr>
                <w:noProof/>
                <w:color w:val="000000" w:themeColor="text1"/>
                <w:lang w:eastAsia="en-US"/>
              </w:rPr>
            </w:pPr>
            <w:r w:rsidRPr="004939A8">
              <w:rPr>
                <w:b/>
                <w:color w:val="000000" w:themeColor="text1"/>
                <w:u w:val="single"/>
              </w:rPr>
              <w:t xml:space="preserve">MULTI </w:t>
            </w:r>
            <w:r w:rsidR="004D2F55">
              <w:rPr>
                <w:b/>
                <w:color w:val="000000" w:themeColor="text1"/>
                <w:u w:val="single"/>
              </w:rPr>
              <w:t>GAMES</w:t>
            </w:r>
            <w:r w:rsidRPr="004939A8">
              <w:rPr>
                <w:b/>
                <w:color w:val="000000" w:themeColor="text1"/>
                <w:u w:val="single"/>
              </w:rPr>
              <w:t xml:space="preserve"> IS BACK </w:t>
            </w:r>
          </w:p>
          <w:p w14:paraId="68D0418A" w14:textId="5F5E5D9A" w:rsidR="004939A8" w:rsidRPr="004939A8" w:rsidRDefault="004D2F55" w:rsidP="004D2F55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US"/>
              </w:rPr>
              <w:drawing>
                <wp:anchor distT="0" distB="0" distL="114300" distR="114300" simplePos="0" relativeHeight="251919360" behindDoc="1" locked="0" layoutInCell="1" allowOverlap="1" wp14:anchorId="0928B32D" wp14:editId="2A38C806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1162685</wp:posOffset>
                  </wp:positionV>
                  <wp:extent cx="991870" cy="876300"/>
                  <wp:effectExtent l="0" t="0" r="0" b="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multi sports 2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39A8" w:rsidRPr="004939A8">
              <w:rPr>
                <w:color w:val="000000" w:themeColor="text1"/>
              </w:rPr>
              <w:t>Back by popular demand are these crazy fun full on organised group games</w:t>
            </w:r>
            <w:r>
              <w:rPr>
                <w:color w:val="000000" w:themeColor="text1"/>
              </w:rPr>
              <w:t xml:space="preserve"> (eg capture the flag, nuclear war games etc)</w:t>
            </w:r>
            <w:r w:rsidR="004939A8" w:rsidRPr="004939A8">
              <w:rPr>
                <w:color w:val="000000" w:themeColor="text1"/>
              </w:rPr>
              <w:t>.</w:t>
            </w:r>
          </w:p>
        </w:tc>
        <w:tc>
          <w:tcPr>
            <w:tcW w:w="1674" w:type="dxa"/>
            <w:tcBorders>
              <w:bottom w:val="single" w:sz="48" w:space="0" w:color="auto"/>
            </w:tcBorders>
            <w:shd w:val="clear" w:color="auto" w:fill="auto"/>
          </w:tcPr>
          <w:p w14:paraId="535D0DCE" w14:textId="0EF98B27" w:rsidR="003630F3" w:rsidRPr="004939A8" w:rsidRDefault="004939A8" w:rsidP="003630F3">
            <w:pPr>
              <w:pStyle w:val="NoSpacing"/>
              <w:jc w:val="center"/>
              <w:rPr>
                <w:noProof/>
                <w:color w:val="000000" w:themeColor="text1"/>
                <w:sz w:val="18"/>
                <w:lang w:eastAsia="en-US"/>
              </w:rPr>
            </w:pPr>
            <w:r w:rsidRPr="004939A8">
              <w:rPr>
                <w:b/>
                <w:color w:val="000000" w:themeColor="text1"/>
                <w:sz w:val="18"/>
                <w:u w:val="single"/>
              </w:rPr>
              <w:t xml:space="preserve">STRIKE 10 PIN BOWLING  &amp; </w:t>
            </w:r>
            <w:r w:rsidR="002E2481">
              <w:rPr>
                <w:b/>
                <w:color w:val="000000" w:themeColor="text1"/>
                <w:sz w:val="18"/>
                <w:u w:val="single"/>
              </w:rPr>
              <w:t xml:space="preserve">GYM FUN </w:t>
            </w:r>
            <w:r>
              <w:rPr>
                <w:b/>
                <w:color w:val="000000" w:themeColor="text1"/>
                <w:sz w:val="18"/>
                <w:u w:val="single"/>
              </w:rPr>
              <w:t>- $15.00</w:t>
            </w:r>
            <w:r w:rsidR="005565FE">
              <w:rPr>
                <w:b/>
                <w:color w:val="000000" w:themeColor="text1"/>
                <w:sz w:val="18"/>
                <w:u w:val="single"/>
              </w:rPr>
              <w:t>*</w:t>
            </w:r>
            <w:r w:rsidRPr="004939A8">
              <w:rPr>
                <w:b/>
                <w:color w:val="000000" w:themeColor="text1"/>
                <w:sz w:val="18"/>
                <w:u w:val="single"/>
              </w:rPr>
              <w:t xml:space="preserve"> </w:t>
            </w:r>
          </w:p>
          <w:p w14:paraId="186F3F20" w14:textId="09A655F1" w:rsidR="004939A8" w:rsidRPr="00484BCD" w:rsidRDefault="007B08C2" w:rsidP="003630F3">
            <w:pPr>
              <w:pStyle w:val="NoSpacing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sz w:val="16"/>
                <w:lang w:eastAsia="en-US"/>
              </w:rPr>
              <w:drawing>
                <wp:anchor distT="0" distB="0" distL="114300" distR="114300" simplePos="0" relativeHeight="251921408" behindDoc="1" locked="0" layoutInCell="1" allowOverlap="1" wp14:anchorId="6530E7EC" wp14:editId="2579DE60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1468120</wp:posOffset>
                  </wp:positionV>
                  <wp:extent cx="1219200" cy="454660"/>
                  <wp:effectExtent l="0" t="0" r="0" b="2540"/>
                  <wp:wrapNone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Kapiti Gymnastics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803" cy="45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16"/>
                <w:lang w:eastAsia="en-US"/>
              </w:rPr>
              <w:drawing>
                <wp:anchor distT="0" distB="0" distL="114300" distR="114300" simplePos="0" relativeHeight="251920384" behindDoc="1" locked="0" layoutInCell="1" allowOverlap="1" wp14:anchorId="61941E0F" wp14:editId="4C71CBB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1096645</wp:posOffset>
                  </wp:positionV>
                  <wp:extent cx="829310" cy="401320"/>
                  <wp:effectExtent l="0" t="0" r="8890" b="0"/>
                  <wp:wrapTight wrapText="bothSides">
                    <wp:wrapPolygon edited="0">
                      <wp:start x="8931" y="0"/>
                      <wp:lineTo x="0" y="11278"/>
                      <wp:lineTo x="0" y="16405"/>
                      <wp:lineTo x="1985" y="20506"/>
                      <wp:lineTo x="2481" y="20506"/>
                      <wp:lineTo x="21335" y="20506"/>
                      <wp:lineTo x="21335" y="15380"/>
                      <wp:lineTo x="18358" y="0"/>
                      <wp:lineTo x="8931" y="0"/>
                    </wp:wrapPolygon>
                  </wp:wrapTight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Kapiti Bowling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39A8" w:rsidRPr="004939A8">
              <w:rPr>
                <w:color w:val="000000" w:themeColor="text1"/>
                <w:sz w:val="16"/>
              </w:rPr>
              <w:t>Go for your high score, striking it up and avoid those nasty gutter balls and head to the Kapiti Gym with Loads of crash mats, jumping, rolling and flipping fun.</w:t>
            </w:r>
          </w:p>
        </w:tc>
        <w:tc>
          <w:tcPr>
            <w:tcW w:w="1674" w:type="dxa"/>
            <w:tcBorders>
              <w:bottom w:val="single" w:sz="48" w:space="0" w:color="auto"/>
              <w:right w:val="single" w:sz="48" w:space="0" w:color="auto"/>
            </w:tcBorders>
            <w:shd w:val="clear" w:color="auto" w:fill="auto"/>
          </w:tcPr>
          <w:p w14:paraId="728D1F11" w14:textId="66B506F5" w:rsidR="003630F3" w:rsidRPr="00F816BC" w:rsidRDefault="00F816BC" w:rsidP="00F816BC">
            <w:pPr>
              <w:pStyle w:val="NoSpacing"/>
              <w:jc w:val="center"/>
              <w:rPr>
                <w:color w:val="000000" w:themeColor="text1"/>
                <w:sz w:val="18"/>
              </w:rPr>
            </w:pPr>
            <w:r w:rsidRPr="00F816BC">
              <w:rPr>
                <w:b/>
                <w:color w:val="000000" w:themeColor="text1"/>
                <w:sz w:val="18"/>
                <w:u w:val="single"/>
              </w:rPr>
              <w:t>AWESOME BARMY ARMY DAY</w:t>
            </w:r>
          </w:p>
          <w:p w14:paraId="7ED568FE" w14:textId="5EA93008" w:rsidR="003630F3" w:rsidRPr="00F816BC" w:rsidRDefault="00F816BC" w:rsidP="003630F3">
            <w:pPr>
              <w:pStyle w:val="NoSpacing"/>
              <w:jc w:val="center"/>
              <w:rPr>
                <w:color w:val="000000" w:themeColor="text1"/>
              </w:rPr>
            </w:pPr>
            <w:r w:rsidRPr="00A71D9F">
              <w:rPr>
                <w:noProof/>
                <w:color w:val="000000" w:themeColor="text1"/>
                <w:sz w:val="18"/>
                <w:lang w:eastAsia="en-US"/>
              </w:rPr>
              <w:drawing>
                <wp:anchor distT="0" distB="0" distL="114300" distR="114300" simplePos="0" relativeHeight="251922432" behindDoc="0" locked="0" layoutInCell="1" allowOverlap="1" wp14:anchorId="08A12194" wp14:editId="0CDF06F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1249045</wp:posOffset>
                  </wp:positionV>
                  <wp:extent cx="925830" cy="504825"/>
                  <wp:effectExtent l="0" t="0" r="7620" b="9525"/>
                  <wp:wrapNone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Military Day 2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1D9F">
              <w:rPr>
                <w:color w:val="000000" w:themeColor="text1"/>
                <w:sz w:val="18"/>
              </w:rPr>
              <w:t>Make your own Military Dog Tags, Camo Gear, Assault Course plus fun games like Rescue Mission, Mine Field Race &amp; Bombs Away</w:t>
            </w:r>
          </w:p>
        </w:tc>
      </w:tr>
    </w:tbl>
    <w:p w14:paraId="1EC29FFE" w14:textId="400A4D71" w:rsidR="00A572F9" w:rsidRDefault="00A572F9" w:rsidP="00312111">
      <w:pPr>
        <w:pStyle w:val="NoSpacing"/>
      </w:pPr>
    </w:p>
    <w:p w14:paraId="4BC4AB69" w14:textId="0D25FD3B" w:rsidR="00C734AA" w:rsidRDefault="00C734AA" w:rsidP="00312111">
      <w:pPr>
        <w:pStyle w:val="NoSpacing"/>
      </w:pPr>
    </w:p>
    <w:p w14:paraId="5AAD519A" w14:textId="730E9C62" w:rsidR="00850FE0" w:rsidRDefault="00850FE0" w:rsidP="00312111">
      <w:pPr>
        <w:pStyle w:val="NoSpacing"/>
      </w:pPr>
    </w:p>
    <w:sectPr w:rsidR="00850FE0" w:rsidSect="00A572F9">
      <w:pgSz w:w="16834" w:h="11909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e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8A718A2"/>
    <w:multiLevelType w:val="hybridMultilevel"/>
    <w:tmpl w:val="51F811B0"/>
    <w:lvl w:ilvl="0" w:tplc="3A7ADC3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10569"/>
    <w:multiLevelType w:val="hybridMultilevel"/>
    <w:tmpl w:val="B1D6FFAA"/>
    <w:lvl w:ilvl="0" w:tplc="B7F4A03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F14C8"/>
    <w:multiLevelType w:val="hybridMultilevel"/>
    <w:tmpl w:val="E72AC0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121C4"/>
    <w:multiLevelType w:val="hybridMultilevel"/>
    <w:tmpl w:val="061E0EBE"/>
    <w:lvl w:ilvl="0" w:tplc="5324E30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5E0"/>
    <w:rsid w:val="000C29C7"/>
    <w:rsid w:val="00194928"/>
    <w:rsid w:val="001D0518"/>
    <w:rsid w:val="002407C3"/>
    <w:rsid w:val="00256732"/>
    <w:rsid w:val="002662C6"/>
    <w:rsid w:val="002907BA"/>
    <w:rsid w:val="002B40BA"/>
    <w:rsid w:val="002E2481"/>
    <w:rsid w:val="00312111"/>
    <w:rsid w:val="00342575"/>
    <w:rsid w:val="00355129"/>
    <w:rsid w:val="003630F3"/>
    <w:rsid w:val="003631F9"/>
    <w:rsid w:val="00484BCD"/>
    <w:rsid w:val="004939A8"/>
    <w:rsid w:val="004D2F55"/>
    <w:rsid w:val="00506F3D"/>
    <w:rsid w:val="00545ECF"/>
    <w:rsid w:val="005565FE"/>
    <w:rsid w:val="00566971"/>
    <w:rsid w:val="005D0B97"/>
    <w:rsid w:val="005D1A5C"/>
    <w:rsid w:val="00600459"/>
    <w:rsid w:val="0067238F"/>
    <w:rsid w:val="006A0BE7"/>
    <w:rsid w:val="007302B3"/>
    <w:rsid w:val="00755B57"/>
    <w:rsid w:val="00757A5E"/>
    <w:rsid w:val="00763B5C"/>
    <w:rsid w:val="007B08C2"/>
    <w:rsid w:val="007C41D8"/>
    <w:rsid w:val="007D137B"/>
    <w:rsid w:val="007D792B"/>
    <w:rsid w:val="00821973"/>
    <w:rsid w:val="00850FE0"/>
    <w:rsid w:val="008950CE"/>
    <w:rsid w:val="008A6750"/>
    <w:rsid w:val="009070DF"/>
    <w:rsid w:val="00A26B9F"/>
    <w:rsid w:val="00A572F9"/>
    <w:rsid w:val="00A57936"/>
    <w:rsid w:val="00A701A0"/>
    <w:rsid w:val="00A71D9F"/>
    <w:rsid w:val="00AB3BD2"/>
    <w:rsid w:val="00AC658A"/>
    <w:rsid w:val="00AF06CD"/>
    <w:rsid w:val="00B14E9B"/>
    <w:rsid w:val="00B4003B"/>
    <w:rsid w:val="00C45149"/>
    <w:rsid w:val="00C734AA"/>
    <w:rsid w:val="00C73C82"/>
    <w:rsid w:val="00CD72CD"/>
    <w:rsid w:val="00D30057"/>
    <w:rsid w:val="00E6481E"/>
    <w:rsid w:val="00EA18B4"/>
    <w:rsid w:val="00EA3092"/>
    <w:rsid w:val="00F035E0"/>
    <w:rsid w:val="00F409E7"/>
    <w:rsid w:val="00F8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B07D7E"/>
  <w15:chartTrackingRefBased/>
  <w15:docId w15:val="{A71FC9F2-9659-4F7D-BEEB-BBC4D250A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3631F9"/>
    <w:rPr>
      <w:color w:val="4D4436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3631F9"/>
    <w:pPr>
      <w:ind w:left="720"/>
      <w:contextualSpacing/>
    </w:pPr>
  </w:style>
  <w:style w:type="paragraph" w:styleId="NormalWeb">
    <w:name w:val="Normal (Web)"/>
    <w:basedOn w:val="Normal"/>
    <w:semiHidden/>
    <w:rsid w:val="00A572F9"/>
    <w:pPr>
      <w:spacing w:before="144" w:after="144" w:line="240" w:lineRule="auto"/>
    </w:pPr>
    <w:rPr>
      <w:rFonts w:ascii="Times New Roman" w:eastAsia="Batang" w:hAnsi="Times New Roman" w:cs="Times New Roman"/>
      <w:color w:val="auto"/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0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0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idzown.co.nz" TargetMode="External"/><Relationship Id="rId13" Type="http://schemas.openxmlformats.org/officeDocument/2006/relationships/image" Target="media/image3.jpeg"/><Relationship Id="rId18" Type="http://schemas.openxmlformats.org/officeDocument/2006/relationships/hyperlink" Target="mailto:info@kidzown.co.nz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yperlink" Target="http://www.KidzOwn.co.nz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KidzOwn.co.nz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9.png"/><Relationship Id="rId38" Type="http://schemas.openxmlformats.org/officeDocument/2006/relationships/image" Target="media/image24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info@kidzown.co.nz" TargetMode="Externa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png"/><Relationship Id="rId10" Type="http://schemas.openxmlformats.org/officeDocument/2006/relationships/hyperlink" Target="mailto:info@kidzown.co.nz" TargetMode="External"/><Relationship Id="rId19" Type="http://schemas.openxmlformats.org/officeDocument/2006/relationships/hyperlink" Target="http://www.KidzOwn.co.nz" TargetMode="External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yperlink" Target="http://www.KidzOwn.co.nz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rochure(2)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49BB16-5A87-447F-9281-0D8A59940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588</TotalTime>
  <Pages>2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KidzOwn</dc:creator>
  <cp:keywords/>
  <dc:description/>
  <cp:lastModifiedBy>Admin KidzOwn</cp:lastModifiedBy>
  <cp:revision>15</cp:revision>
  <cp:lastPrinted>2016-03-10T00:32:00Z</cp:lastPrinted>
  <dcterms:created xsi:type="dcterms:W3CDTF">2015-08-29T07:11:00Z</dcterms:created>
  <dcterms:modified xsi:type="dcterms:W3CDTF">2016-03-10T07:25:00Z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